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46F1" w:rsidRDefault="00801832">
      <w:pPr>
        <w:pStyle w:val="Textbody"/>
        <w:jc w:val="both"/>
      </w:pPr>
      <w:bookmarkStart w:id="0" w:name="_GoBack"/>
      <w:bookmarkEnd w:id="0"/>
      <w:r>
        <w:rPr>
          <w:rFonts w:ascii="Times New Roman" w:hAnsi="Times New Roman"/>
          <w:noProof/>
          <w:lang w:val="ru-RU"/>
        </w:rPr>
        <w:drawing>
          <wp:inline distT="0" distB="0" distL="0" distR="0">
            <wp:extent cx="6278883" cy="8618220"/>
            <wp:effectExtent l="0" t="0" r="7617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8883" cy="8618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246F1" w:rsidRDefault="00801832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1.6. Штатная численность работников отделения социального обслуживания на дому утверждается директором МКУ «ЦСОГПВиИ Таштагольского г.п.» в соответствии со штатным расписанием.</w:t>
      </w:r>
    </w:p>
    <w:p w:rsidR="008246F1" w:rsidRPr="00801832" w:rsidRDefault="00801832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2. Основные цель и задачи отделения</w:t>
      </w:r>
    </w:p>
    <w:p w:rsidR="008246F1" w:rsidRPr="00801832" w:rsidRDefault="00801832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2.1.</w:t>
      </w:r>
      <w:r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Цель работы </w:t>
      </w:r>
      <w:r>
        <w:rPr>
          <w:rFonts w:ascii="Times New Roman" w:hAnsi="Times New Roman"/>
          <w:lang w:val="ru-RU"/>
        </w:rPr>
        <w:t>Отделения: повышение уровня жизни получателей социальных услуг, снижение неблагополучия в социальной сфере путем обеспечения социальной поддержки, а также реализации на территории района единой государственной социальной политики, в рамках компетенции Отде</w:t>
      </w:r>
      <w:r>
        <w:rPr>
          <w:rFonts w:ascii="Times New Roman" w:hAnsi="Times New Roman"/>
          <w:lang w:val="ru-RU"/>
        </w:rPr>
        <w:t>ления. Обеспечение выполнения на территории Таштагольского муниципального района действующего законодательства Российской Федерации в части защиты законных прав и интересов получателей социальных услуг, нуждающихся в государственной поддержке. Реализация п</w:t>
      </w:r>
      <w:r>
        <w:rPr>
          <w:rFonts w:ascii="Times New Roman" w:hAnsi="Times New Roman"/>
          <w:lang w:val="ru-RU"/>
        </w:rPr>
        <w:t>олучателями социальных услуг прав на качественное социальное обслуживание и доступную среду. Максимально возможное продление пребывания граждан в привычной для них социальной среде, поддержание их личного и социального статуса, защита прав и законных интер</w:t>
      </w:r>
      <w:r>
        <w:rPr>
          <w:rFonts w:ascii="Times New Roman" w:hAnsi="Times New Roman"/>
          <w:lang w:val="ru-RU"/>
        </w:rPr>
        <w:t>есов.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2.2. Задачи: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Выявление получателей социальных услуг, нуждающихся в социальном обслуживании;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Предоставление конкретных видов социального обслуживания на постоянной, периодической основе гражданину в целях улучшения условий его жизнедеятельности и </w:t>
      </w:r>
      <w:r>
        <w:rPr>
          <w:rFonts w:ascii="Times New Roman" w:hAnsi="Times New Roman"/>
          <w:lang w:val="ru-RU"/>
        </w:rPr>
        <w:t>(или) расширения его возможностей самостоятельно обеспечивать свои основные жизненные потребности;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Дифференциация форм социального обслуживания получателей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Эффективная реализация стандартов социальных услуг (основных требований к объе</w:t>
      </w:r>
      <w:r>
        <w:rPr>
          <w:rFonts w:ascii="Times New Roman" w:hAnsi="Times New Roman"/>
          <w:lang w:val="ru-RU"/>
        </w:rPr>
        <w:t>му, периодичности и качеству предоставления получателю социальных услуг, установленных по видам социальных услуг);</w:t>
      </w:r>
    </w:p>
    <w:p w:rsidR="008246F1" w:rsidRDefault="00801832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Профилактика обстоятельств, обусловливающих нуждаемость в социальном обслуживании.</w:t>
      </w:r>
    </w:p>
    <w:p w:rsidR="008246F1" w:rsidRPr="00801832" w:rsidRDefault="00801832">
      <w:pPr>
        <w:pStyle w:val="Textbody"/>
        <w:jc w:val="center"/>
        <w:rPr>
          <w:lang w:val="ru-RU"/>
        </w:rPr>
      </w:pPr>
      <w:r>
        <w:rPr>
          <w:rFonts w:ascii="Times New Roman" w:hAnsi="Times New Roman"/>
          <w:b/>
          <w:lang w:val="ru-RU"/>
        </w:rPr>
        <w:t>3. Функции отделения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3.1. В русле единой государственной</w:t>
      </w:r>
      <w:r>
        <w:rPr>
          <w:rFonts w:ascii="Times New Roman" w:hAnsi="Times New Roman"/>
          <w:lang w:val="ru-RU"/>
        </w:rPr>
        <w:t xml:space="preserve"> социальной политики содействует единообразному и правильному применению законодательства на территории района по всем вопросам, относящимся к компетенции Отделения. Отчитывается о правильном применении законодательства в сфере социальной поддержки получат</w:t>
      </w:r>
      <w:r>
        <w:rPr>
          <w:rFonts w:ascii="Times New Roman" w:hAnsi="Times New Roman"/>
          <w:lang w:val="ru-RU"/>
        </w:rPr>
        <w:t>елей социальных услуг.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3.2. Принимает участие в разработке районных целевых программ, нормативных правовых актов и предложений в районные целевые программы по реализации законодательства в сфере социальной защиты получателей социальных услуг в рамках компе</w:t>
      </w:r>
      <w:r>
        <w:rPr>
          <w:rFonts w:ascii="Times New Roman" w:hAnsi="Times New Roman"/>
          <w:lang w:val="ru-RU"/>
        </w:rPr>
        <w:t>тенции Отделения.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 xml:space="preserve">3.3. Ведет ежемесячно планирующую, учетную и отчетную, аналитическую документацию </w:t>
      </w:r>
      <w:r>
        <w:rPr>
          <w:rFonts w:ascii="Times New Roman" w:hAnsi="Times New Roman"/>
        </w:rPr>
        <w:t xml:space="preserve">(еженедельную, ежемесячную, квартальную, полугодовую, годовую отчетность) по всем направлениям. </w:t>
      </w:r>
      <w:r>
        <w:rPr>
          <w:rFonts w:ascii="Times New Roman" w:hAnsi="Times New Roman"/>
          <w:lang w:val="ru-RU"/>
        </w:rPr>
        <w:t>Составляет статистическую информацию, отправляет по электрон</w:t>
      </w:r>
      <w:r>
        <w:rPr>
          <w:rFonts w:ascii="Times New Roman" w:hAnsi="Times New Roman"/>
          <w:lang w:val="ru-RU"/>
        </w:rPr>
        <w:t>ной почте, факсу в Министерство социальной защиты населения Кузбасса, Администрацию Таштагольского муниципального района, Управление социальной защиты населения Таштагольского муниципального района и забирает обратно.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3.4. Отвечает на поступившие запросы п</w:t>
      </w:r>
      <w:r>
        <w:rPr>
          <w:rFonts w:ascii="Times New Roman" w:hAnsi="Times New Roman"/>
          <w:lang w:val="ru-RU"/>
        </w:rPr>
        <w:t>о всем направлениям из Министерства социальной защиты населения Кузбасса, Администрации Таштагольского муниципального района, Управления социальной защиты населения Таштагольского муниципального района, граждан и др.</w:t>
      </w:r>
    </w:p>
    <w:p w:rsidR="008246F1" w:rsidRDefault="00801832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3.5. Выявляет и ведет </w:t>
      </w:r>
      <w:r>
        <w:rPr>
          <w:rFonts w:ascii="Times New Roman" w:hAnsi="Times New Roman"/>
          <w:lang w:val="ru-RU"/>
        </w:rPr>
        <w:t>дифференцированный учет получателей социальных услуг нуждающихся в социальной поддержке и защите и оказывает непосредственную помощь (проводит обследование, готовит акты обследования, запрашивает справки и др.).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3.6. Предоставляет социальные услуги получат</w:t>
      </w:r>
      <w:r>
        <w:rPr>
          <w:rFonts w:ascii="Times New Roman" w:hAnsi="Times New Roman"/>
          <w:lang w:val="ru-RU"/>
        </w:rPr>
        <w:t>елям социальных услуг в соответствии с индивидуальными программами и условиями договоров, заключенных с получателями социальных услуг или их законными представителями.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3.7. Консультирует на бесплатной основе в доступной форме получателей социальных услуг и</w:t>
      </w:r>
      <w:r>
        <w:rPr>
          <w:rFonts w:ascii="Times New Roman" w:hAnsi="Times New Roman"/>
          <w:lang w:val="ru-RU"/>
        </w:rPr>
        <w:t>ли их законных представителей об их правах и обязанностях, о видах социальных услуг, сроках, порядке и об условиях их предоставления, о тарифах на эти услуги и об их стоимости для получателя социальных услуг либо о возможности получать их бесплатно.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3.8. И</w:t>
      </w:r>
      <w:r>
        <w:rPr>
          <w:rFonts w:ascii="Times New Roman" w:hAnsi="Times New Roman"/>
          <w:lang w:val="ru-RU"/>
        </w:rPr>
        <w:t>спользует информацию о получателях социальных услуг в соответствии с установленным законодательством Российской Федерации о персональных данных требованиями о защите персональных данных.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3.9. Содействует получателям социальных услуг в прохождении медико-со</w:t>
      </w:r>
      <w:r>
        <w:rPr>
          <w:rFonts w:ascii="Times New Roman" w:hAnsi="Times New Roman"/>
          <w:lang w:val="ru-RU"/>
        </w:rPr>
        <w:t>циальной экспертизы, проводимой в установленном законодательством Российской Федерации порядке федеральными учреждениями медико-социальной экспертизы.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3.10. Осуществляет профилактику обстоятельств, обуславливающих нуждаемость в социальном обслуживании (как</w:t>
      </w:r>
      <w:r>
        <w:rPr>
          <w:rFonts w:ascii="Times New Roman" w:hAnsi="Times New Roman"/>
          <w:lang w:val="ru-RU"/>
        </w:rPr>
        <w:t xml:space="preserve"> система мер, направленных на выявление и устранение причин, послуживших основанием ухудшения условий жизнедеятельности граждан, снижения их возможностей самостоятельно обеспечивать свои основные жизненные потребности).</w:t>
      </w:r>
      <w:bookmarkStart w:id="1" w:name="sub_165"/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" w:name="sub_171"/>
      <w:bookmarkEnd w:id="1"/>
      <w:r>
        <w:rPr>
          <w:rFonts w:ascii="Times New Roman" w:hAnsi="Times New Roman"/>
          <w:lang w:val="ru-RU"/>
        </w:rPr>
        <w:t xml:space="preserve">3.11. Социальные работники начинают </w:t>
      </w:r>
      <w:r>
        <w:rPr>
          <w:rFonts w:ascii="Times New Roman" w:hAnsi="Times New Roman"/>
          <w:lang w:val="ru-RU"/>
        </w:rPr>
        <w:t>предоставлять социальные услуги получателю социальных услуг на основании договора о предоставлении социальных услуг, заключаемого между поставщиком социальных услуг и гражданином или его законным представителем, в течение суток с даты представления индивид</w:t>
      </w:r>
      <w:r>
        <w:rPr>
          <w:rFonts w:ascii="Times New Roman" w:hAnsi="Times New Roman"/>
          <w:lang w:val="ru-RU"/>
        </w:rPr>
        <w:t>уальной программы поставщику социальных услуг: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" w:name="sub_172"/>
      <w:bookmarkEnd w:id="2"/>
      <w:r>
        <w:rPr>
          <w:rFonts w:ascii="Times New Roman" w:hAnsi="Times New Roman"/>
          <w:lang w:val="ru-RU"/>
        </w:rPr>
        <w:t>- существенным условием договора о предоставлении социальных услуг являются положения, определенные индивидуальной программой, а также стоимость социальных услуг в случае, если они предоставляются за плату или</w:t>
      </w:r>
      <w:r>
        <w:rPr>
          <w:rFonts w:ascii="Times New Roman" w:hAnsi="Times New Roman"/>
          <w:lang w:val="ru-RU"/>
        </w:rPr>
        <w:t xml:space="preserve"> частичную плату;</w:t>
      </w:r>
    </w:p>
    <w:p w:rsidR="008246F1" w:rsidRPr="00801832" w:rsidRDefault="00801832">
      <w:pPr>
        <w:pStyle w:val="Textbody"/>
        <w:spacing w:after="0" w:line="240" w:lineRule="auto"/>
        <w:jc w:val="both"/>
        <w:rPr>
          <w:lang w:val="ru-RU"/>
        </w:rPr>
      </w:pPr>
      <w:bookmarkStart w:id="4" w:name="sub_173"/>
      <w:bookmarkEnd w:id="3"/>
      <w:r>
        <w:rPr>
          <w:rFonts w:ascii="Times New Roman" w:eastAsia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- отношения, связанные с исполнением договора о предоставлении социальных услуг, регулируются в соответствии с законодательством Российской Федерации.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5" w:name="sub_181"/>
      <w:bookmarkEnd w:id="4"/>
      <w:r>
        <w:rPr>
          <w:rFonts w:ascii="Times New Roman" w:hAnsi="Times New Roman"/>
          <w:lang w:val="ru-RU"/>
        </w:rPr>
        <w:t xml:space="preserve">Гражданин или его законный представитель имеет право отказаться от </w:t>
      </w:r>
      <w:r>
        <w:rPr>
          <w:rFonts w:ascii="Times New Roman" w:hAnsi="Times New Roman"/>
          <w:lang w:val="ru-RU"/>
        </w:rPr>
        <w:t xml:space="preserve">социального обслуживания, социальной услуги. Отказ оформляется в письменной форме и вносится в индивидуальную программу. </w:t>
      </w:r>
      <w:bookmarkEnd w:id="5"/>
      <w:r>
        <w:rPr>
          <w:rFonts w:ascii="Times New Roman" w:hAnsi="Times New Roman"/>
          <w:lang w:val="ru-RU"/>
        </w:rPr>
        <w:t>Отказ получателя социальных услуг или его законного представителя от социального обслуживания, социальной услуги освобождает МКУ «ЦСОГП</w:t>
      </w:r>
      <w:r>
        <w:rPr>
          <w:rFonts w:ascii="Times New Roman" w:hAnsi="Times New Roman"/>
          <w:lang w:val="ru-RU"/>
        </w:rPr>
        <w:t>ВиИ Таштагольского г.п.» (поставщика социальных услуг) от ответственности за предоставление социального обслуживания, социальной услуги.</w:t>
      </w:r>
    </w:p>
    <w:p w:rsidR="008246F1" w:rsidRDefault="008246F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8246F1" w:rsidRPr="00801832" w:rsidRDefault="00801832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4. Условия признания гражданина нуждающимся в социальном обслуживании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Гражданин признается нуждающимся в социальном об</w:t>
      </w:r>
      <w:r>
        <w:rPr>
          <w:rFonts w:ascii="Times New Roman" w:hAnsi="Times New Roman"/>
          <w:lang w:val="ru-RU"/>
        </w:rPr>
        <w:t>служивании, если: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4.1. Имеется полная или частичная утрата способности к самообслуживанию,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4.2. Семья, в которой имеетс</w:t>
      </w:r>
      <w:r>
        <w:rPr>
          <w:rFonts w:ascii="Times New Roman" w:hAnsi="Times New Roman"/>
          <w:lang w:val="ru-RU"/>
        </w:rPr>
        <w:t>я инвалид или инвалиды, в том числе ребенок-инвалид или дети-инвалиды, нуждающиеся в постоянном постороннем уходе;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4.3. Граждане или семьи, в которых отсутствует возможность обеспечения ухода (в том числе временного) за инвалидом;</w:t>
      </w:r>
    </w:p>
    <w:p w:rsidR="008246F1" w:rsidRPr="00801832" w:rsidRDefault="00801832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/>
          <w:lang w:val="ru-RU" w:eastAsia="en-US"/>
        </w:rPr>
        <w:t>4.4. Н</w:t>
      </w:r>
      <w:r>
        <w:rPr>
          <w:rFonts w:ascii="Times New Roman" w:hAnsi="Times New Roman"/>
          <w:lang w:val="ru-RU"/>
        </w:rPr>
        <w:t>аличие иных обстоят</w:t>
      </w:r>
      <w:r>
        <w:rPr>
          <w:rFonts w:ascii="Times New Roman" w:hAnsi="Times New Roman"/>
          <w:lang w:val="ru-RU"/>
        </w:rPr>
        <w:t>ельств, которые нормативными правовыми актами субъекта Российской Федерации признаны ухудшающими или способными ухудшить условия жизнедеятельности граждан;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4.5. Одиноко проживающие граждане, нуждающиеся в социальном обслуживании на дому.</w:t>
      </w:r>
    </w:p>
    <w:p w:rsidR="008246F1" w:rsidRDefault="008246F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8246F1" w:rsidRPr="00801832" w:rsidRDefault="00801832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5. Основание для </w:t>
      </w:r>
      <w:r>
        <w:rPr>
          <w:rFonts w:ascii="Times New Roman" w:hAnsi="Times New Roman" w:cs="Times New Roman"/>
          <w:b/>
          <w:lang w:val="ru-RU"/>
        </w:rPr>
        <w:t>рассмотрения вопроса о предоставлении</w:t>
      </w:r>
      <w:r>
        <w:rPr>
          <w:rFonts w:ascii="Times New Roman" w:eastAsia="Times New Roman" w:hAnsi="Times New Roman"/>
          <w:lang w:val="ru-RU"/>
        </w:rPr>
        <w:t xml:space="preserve"> </w:t>
      </w:r>
      <w:r>
        <w:rPr>
          <w:rFonts w:ascii="Times New Roman" w:hAnsi="Times New Roman"/>
          <w:b/>
          <w:bCs/>
          <w:lang w:val="ru-RU"/>
        </w:rPr>
        <w:t>социального обслуживания на дому</w:t>
      </w:r>
    </w:p>
    <w:p w:rsidR="008246F1" w:rsidRPr="00801832" w:rsidRDefault="00801832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5.1. Основанием для рассмотрения вопроса о предоставлении социального обслуживания на дому является поданное в письменной или электронной форме заявление </w:t>
      </w:r>
      <w:r>
        <w:rPr>
          <w:rFonts w:ascii="Times New Roman" w:hAnsi="Times New Roman" w:cs="Times New Roman"/>
          <w:color w:val="FF0000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гражданина или его законного п</w:t>
      </w:r>
      <w:r>
        <w:rPr>
          <w:rFonts w:ascii="Times New Roman" w:hAnsi="Times New Roman" w:cs="Times New Roman"/>
          <w:lang w:val="ru-RU"/>
        </w:rPr>
        <w:t xml:space="preserve">редставителя о предоставлении социального обслуживания либо обращение в его интересах иных граждан, обращение государственных органов, органов местного самоуправления, общественных объединений непосредственно в </w:t>
      </w:r>
      <w:r>
        <w:rPr>
          <w:rFonts w:ascii="Times New Roman" w:hAnsi="Times New Roman" w:cs="Times New Roman"/>
          <w:bCs/>
          <w:lang w:val="ru-RU"/>
        </w:rPr>
        <w:t>Отраслевой (функциональный) орган Администрац</w:t>
      </w:r>
      <w:r>
        <w:rPr>
          <w:rFonts w:ascii="Times New Roman" w:hAnsi="Times New Roman" w:cs="Times New Roman"/>
          <w:bCs/>
          <w:lang w:val="ru-RU"/>
        </w:rPr>
        <w:t>ии Таштагольского муниципального района — Муниципальное казенное учреждение «Управление социальной защиты населения Администрации Таштагольского муниципального района»</w:t>
      </w:r>
      <w:r>
        <w:rPr>
          <w:rFonts w:ascii="Times New Roman" w:hAnsi="Times New Roman" w:cs="Times New Roman"/>
          <w:lang w:val="ru-RU"/>
        </w:rPr>
        <w:t>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Заявление подается по форме, утвержденной приказом Министерства труда и социальной защи</w:t>
      </w:r>
      <w:r>
        <w:rPr>
          <w:rFonts w:ascii="Times New Roman" w:hAnsi="Times New Roman" w:cs="Times New Roman"/>
          <w:lang w:val="ru-RU"/>
        </w:rPr>
        <w:t>ты Российской Федерации от 28.03.2014 № 159н «Об утверждении форм заявления о предоставлении социальных услуг». (Приложение № 3)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 заявлению прилагаются следующие документы:</w:t>
      </w:r>
    </w:p>
    <w:p w:rsidR="008246F1" w:rsidRPr="00801832" w:rsidRDefault="00801832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1) документ, удостоверяющий личность гражданина;</w:t>
      </w:r>
    </w:p>
    <w:p w:rsidR="008246F1" w:rsidRPr="00801832" w:rsidRDefault="00801832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2) документы, удостоверяющие личн</w:t>
      </w:r>
      <w:r>
        <w:rPr>
          <w:rFonts w:ascii="Times New Roman" w:hAnsi="Times New Roman"/>
          <w:lang w:val="ru-RU"/>
        </w:rPr>
        <w:t>ость законного представителя гражданина и подтверждающие его полномочия, в случае его обращения от имени гражданина;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3) решение о признании гражданина нуждающимся в социальном обслуживании;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4) экземпляр индивидуальной программы;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5) документ(ы), </w:t>
      </w:r>
      <w:r>
        <w:rPr>
          <w:rFonts w:ascii="Times New Roman" w:hAnsi="Times New Roman"/>
          <w:lang w:val="ru-RU"/>
        </w:rPr>
        <w:t>подтверждающий(ие)отнесение гражданина к категориям граждан, которым социальные услуги предоставляются бесплатно, или расчет среднедушевого дохода, полученный от уполномоченного органа или Министерства социальной защиты населения Кузбасса (далее — Министер</w:t>
      </w:r>
      <w:r>
        <w:rPr>
          <w:rFonts w:ascii="Times New Roman" w:hAnsi="Times New Roman"/>
          <w:lang w:val="ru-RU"/>
        </w:rPr>
        <w:t>ство), составившего индивидуальную программу (в случае его представления до истечения 12 месяцев со дня его составления), и (в случае истечения 12 месяцев со дня составления расчета среднедушевого дохода, указанного в настоящем абзаце) документы о членах с</w:t>
      </w:r>
      <w:r>
        <w:rPr>
          <w:rFonts w:ascii="Times New Roman" w:hAnsi="Times New Roman"/>
          <w:lang w:val="ru-RU"/>
        </w:rPr>
        <w:t xml:space="preserve">емьи гражданина, проживающих совместно с гражданином, учитываемых в составе семьи в соответствии с Правилами определения среднедушевого дохода, и документы, подтверждающие наличие (отсутствие) доходов гражданина и членов его семьи, проживающих совместно с </w:t>
      </w:r>
      <w:r>
        <w:rPr>
          <w:rFonts w:ascii="Times New Roman" w:hAnsi="Times New Roman"/>
          <w:lang w:val="ru-RU"/>
        </w:rPr>
        <w:t>гражданином, учитываемых в составе семьи в соответствии с Правилами определения среднедушевого дохода, за последние 12 календарных месяцев, предшествующих месяцу представления документов, предусмотренных настоящим пунктом;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6) заключение уполномоченной меди</w:t>
      </w:r>
      <w:r>
        <w:rPr>
          <w:rFonts w:ascii="Times New Roman" w:hAnsi="Times New Roman"/>
          <w:lang w:val="ru-RU"/>
        </w:rPr>
        <w:t xml:space="preserve">цинской организации о наличии (об отсутствии) противопоказаний, в связи с наличием которых гражданину или получателю социальных услуг может быть отказано, в том числе временно, в предоставлении социальных услуг в форме социального обслуживания на дому, по </w:t>
      </w:r>
      <w:r>
        <w:rPr>
          <w:rFonts w:ascii="Times New Roman" w:hAnsi="Times New Roman"/>
          <w:lang w:val="ru-RU"/>
        </w:rPr>
        <w:t>форме, утвержденной приказом Министерства здравоохранения Российской Федерации от 02.05.2023 № 202н «Об утверждении перечня медицинских противопоказаний, в связи с наличием которых гражданину или получателю социальных услуг может быть отказано, в том числе</w:t>
      </w:r>
      <w:r>
        <w:rPr>
          <w:rFonts w:ascii="Times New Roman" w:hAnsi="Times New Roman"/>
          <w:lang w:val="ru-RU"/>
        </w:rPr>
        <w:t xml:space="preserve"> временно, в предоставлении социальных услуг в форме социального обслуживания на дому, а также формы заключения уполномоченной медицинской организации о наличии (об отсутствии) таких противопоказаний (далее — заключение уполномоченной медицинской организац</w:t>
      </w:r>
      <w:r>
        <w:rPr>
          <w:rFonts w:ascii="Times New Roman" w:hAnsi="Times New Roman"/>
          <w:lang w:val="ru-RU"/>
        </w:rPr>
        <w:t>ии).</w:t>
      </w:r>
    </w:p>
    <w:p w:rsidR="008246F1" w:rsidRPr="00801832" w:rsidRDefault="00801832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 xml:space="preserve">7) копия </w:t>
      </w:r>
      <w:r>
        <w:rPr>
          <w:rFonts w:ascii="Times New Roman" w:eastAsia="Times New Roman" w:hAnsi="Times New Roman" w:cs="Times New Roman"/>
          <w:color w:val="000000"/>
          <w:lang w:val="ru-RU"/>
        </w:rPr>
        <w:t>документа, удостоверяющего брачные или родственные отношения с участником специальной военной операции (представляется гражданами, указанными в абзацах шестом-восьмом п. 11.1 настоящего Положения);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8) копия документа, содержащего </w:t>
      </w:r>
      <w:r>
        <w:rPr>
          <w:rFonts w:ascii="Times New Roman" w:eastAsia="Times New Roman" w:hAnsi="Times New Roman" w:cs="Times New Roman"/>
          <w:color w:val="000000"/>
          <w:lang w:val="ru-RU"/>
        </w:rPr>
        <w:t>сведения о направлении участника специальной военной операции из числа мобилизованных на военную службу по мобилизации в Вооруженные Силы Российской Федерации или о прохождении им военной службы по мобилизации в Вооруженных Силах Российской Федерации, и, в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случае отсутствия в указанном документе сведений об участии в специальной военной операции, копия документа, подтверждающего участие участника специальной военной операции из числа мобилизованных в специальной военной операции (представляется членом семьи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участника специальной военной операции из числа мобилизованных, указанным в абзацах седьмом — девятом п. 11.1 настоящего Положения);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9) копия документа, подтверждающего участие участника специальной военной операции из числа военнослужащих в специальной в</w:t>
      </w:r>
      <w:r>
        <w:rPr>
          <w:rFonts w:ascii="Times New Roman" w:eastAsia="Times New Roman" w:hAnsi="Times New Roman" w:cs="Times New Roman"/>
          <w:color w:val="000000"/>
          <w:lang w:val="ru-RU"/>
        </w:rPr>
        <w:t>оенной операции (представляется членом семьи участника специальной военной операции из числа военнослужащих, указанным в абзацах седьмом — девятом п. 11.1 настоящего Положения);</w:t>
      </w:r>
    </w:p>
    <w:p w:rsidR="008246F1" w:rsidRPr="00801832" w:rsidRDefault="00801832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10) копия документа, подтверждающего пребывание в добровольческом формировании</w:t>
      </w:r>
      <w:r>
        <w:rPr>
          <w:rFonts w:ascii="Times New Roman" w:eastAsia="Times New Roman" w:hAnsi="Times New Roman" w:cs="Times New Roman"/>
          <w:color w:val="000000"/>
          <w:lang w:val="ru-RU"/>
        </w:rPr>
        <w:t>, и, в случае отсутствия в указанном документе сведений об участии в специальной военной операции, копия документа, подтверждающего участие специальной военной операции из числа</w:t>
      </w:r>
      <w:r>
        <w:rPr>
          <w:rFonts w:ascii="Times New Roman" w:eastAsia="Times New Roman" w:hAnsi="Times New Roman" w:cs="Times New Roman"/>
          <w:color w:val="000000"/>
          <w:shd w:val="clear" w:color="auto" w:fill="FFFF00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ru-RU"/>
        </w:rPr>
        <w:t>добровольцев в специальной военной операции (представляется членом семьи участ</w:t>
      </w:r>
      <w:r>
        <w:rPr>
          <w:rFonts w:ascii="Times New Roman" w:eastAsia="Times New Roman" w:hAnsi="Times New Roman" w:cs="Times New Roman"/>
          <w:color w:val="000000"/>
          <w:lang w:val="ru-RU"/>
        </w:rPr>
        <w:t>ника специальной военной операции из числа добровольцев, указанным в абзацах седьмом — девятом п. 11.1 настоящего Положения);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11) согласие (несогласие) на обработку персональных данных от совершеннолетних (его) лиц(а), указанных(ого) гражданином в заявлени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и, в письменной форме, соответствующее требованиям части 4 статьи 9 Федерального закона от 27.07.2006 № 152-ФЗ «О персональных данных». Согласие (несогласие) на обработку персональных данных в отношении несовершеннолетнего (их) ребенка (детей) заполняется(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ются) и подписывается(ются) его (их) родителем(ями) (законным(и) представителем(ями);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12) иные документы, необходимые для предоставления социальных услуг в форме социального обслуживания на дому, предусмотренные порядком предоставления социальных услуг пос</w:t>
      </w:r>
      <w:r>
        <w:rPr>
          <w:rFonts w:ascii="Times New Roman" w:hAnsi="Times New Roman"/>
          <w:lang w:val="ru-RU"/>
        </w:rPr>
        <w:t>тавщиками социальных услуг.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5.2. Поставщик социальных услуг при приеме документов: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проверяет соответствие сведений, указанных в документе, удостоверяющем личность гражданина, и данных, содержащихся в представленных документах;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снимает копии с представл</w:t>
      </w:r>
      <w:r>
        <w:rPr>
          <w:rFonts w:ascii="Times New Roman" w:hAnsi="Times New Roman"/>
          <w:lang w:val="ru-RU"/>
        </w:rPr>
        <w:t>енных документов, заверяет копии документов, возвращает гражданину (законному представителю гражданина) подлинники документов. При заверении соответствия копии документа подлиннику в конце копии проставляется надпись (штамп) о сличении с подлинником, копия</w:t>
      </w:r>
      <w:r>
        <w:rPr>
          <w:rFonts w:ascii="Times New Roman" w:hAnsi="Times New Roman"/>
          <w:lang w:val="ru-RU"/>
        </w:rPr>
        <w:t xml:space="preserve"> документа заверяется подписью с указанием фамилии, инициалов и даты заверения.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5.3 Поставщик социальных услуг в течение суток со дня предоставления документов, указанных в пункте 5.1 настоящего Положения, заключает с гражданином (законным представителем г</w:t>
      </w:r>
      <w:r>
        <w:rPr>
          <w:rFonts w:ascii="Times New Roman" w:hAnsi="Times New Roman"/>
          <w:lang w:val="ru-RU"/>
        </w:rPr>
        <w:t>ражданина) договор в 2 экземплярах, один экземпляр которого передается гражданину (законному представителю гражданина), либо уведомляет гражданина (законного представителя гражданина) об отказе от заключения договора.</w:t>
      </w:r>
    </w:p>
    <w:p w:rsidR="008246F1" w:rsidRDefault="008246F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8246F1" w:rsidRPr="00801832" w:rsidRDefault="00801832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spacing w:val="-18"/>
          <w:lang w:val="ru-RU"/>
        </w:rPr>
        <w:t>6. Основания для отказа в приёме доку</w:t>
      </w:r>
      <w:r>
        <w:rPr>
          <w:rFonts w:ascii="Times New Roman" w:hAnsi="Times New Roman" w:cs="Times New Roman"/>
          <w:b/>
          <w:spacing w:val="-18"/>
          <w:lang w:val="ru-RU"/>
        </w:rPr>
        <w:t>ментов на предоставление социальной услуги</w:t>
      </w:r>
    </w:p>
    <w:p w:rsidR="008246F1" w:rsidRDefault="00801832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6.1. При поступлении информации о нуждаемости (потенциальной нуждаемости) гражданина в предоставлении социальных услуг или при приеме заявления и необходимых документов с гражданином согласовывается дата и время о</w:t>
      </w:r>
      <w:r>
        <w:rPr>
          <w:rFonts w:ascii="Times New Roman" w:hAnsi="Times New Roman"/>
          <w:lang w:val="ru-RU"/>
        </w:rPr>
        <w:t>пределения индивидуальной потребности гражданина в социальном обслуживании, в том числе в уходе.</w:t>
      </w:r>
    </w:p>
    <w:p w:rsidR="008246F1" w:rsidRDefault="00801832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6.2. Определение индивидуальной потребности гражданина в социальном обслуживании, в том числе в уходе, осуществляется с использованием анкеты-опросника для опр</w:t>
      </w:r>
      <w:r>
        <w:rPr>
          <w:rFonts w:ascii="Times New Roman" w:hAnsi="Times New Roman"/>
          <w:lang w:val="ru-RU"/>
        </w:rPr>
        <w:t>еделения индивидуальной потребности гражданина в социальном обслуживании (далее — анкета-опросник) по форме, установленной Министерством труда и социальной защиты Российской Федерации.</w:t>
      </w:r>
    </w:p>
    <w:p w:rsidR="008246F1" w:rsidRDefault="00801832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6.3. Комиссия по принятию решения о признании гражданина нуждающимся в </w:t>
      </w:r>
      <w:r>
        <w:rPr>
          <w:rFonts w:ascii="Times New Roman" w:hAnsi="Times New Roman"/>
          <w:lang w:val="ru-RU"/>
        </w:rPr>
        <w:t>социальном обслуживании:</w:t>
      </w:r>
    </w:p>
    <w:p w:rsidR="008246F1" w:rsidRDefault="00801832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коллегиально рассматривает заявление и документы, прилагаемые к заявлению;</w:t>
      </w:r>
    </w:p>
    <w:p w:rsidR="008246F1" w:rsidRDefault="00801832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определяет индивидуальную потребность гражданина в социальных услугах;</w:t>
      </w:r>
    </w:p>
    <w:p w:rsidR="008246F1" w:rsidRDefault="00801832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принимает решение о признании гражданина нуждающимся в социальном </w:t>
      </w:r>
      <w:r>
        <w:rPr>
          <w:rFonts w:ascii="Times New Roman" w:hAnsi="Times New Roman"/>
          <w:lang w:val="ru-RU"/>
        </w:rPr>
        <w:t>обслуживании или об отказе в социальном обслуживании;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составляет индивидуальную программу, исходя из потребности гражданина в социальных услугах.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Срок принятия решения о признании гражданина нуждающимся в социальном обслуживании либо об отказе в социальн</w:t>
      </w:r>
      <w:r>
        <w:rPr>
          <w:rFonts w:ascii="Times New Roman" w:hAnsi="Times New Roman"/>
          <w:lang w:val="ru-RU"/>
        </w:rPr>
        <w:t xml:space="preserve">ом обслуживании не должен превышать 5 рабочих дней с даты поступления от гражданина заявления и документов. В случае если ответ на межведомственный запрос поступил на пятый рабочий день со дня направления указанного запроса, решение о признании гражданина </w:t>
      </w:r>
      <w:r>
        <w:rPr>
          <w:rFonts w:ascii="Times New Roman" w:hAnsi="Times New Roman"/>
          <w:lang w:val="ru-RU"/>
        </w:rPr>
        <w:t>нуждающимся в социальном обслуживании либо об отказе в социальном обслуживании принимается не позднее 1 рабочего дня со дня получения ответа на межведомственный запрос.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 принятом решении гражданин информируется в письменной или электронной форме.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6.2. Осн</w:t>
      </w:r>
      <w:r>
        <w:rPr>
          <w:rFonts w:ascii="Times New Roman" w:hAnsi="Times New Roman"/>
          <w:lang w:val="ru-RU"/>
        </w:rPr>
        <w:t>ованием для отказа поставщика социальных услуг от заключения договора являются: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несоответсвие документов, представленных гражданином или его законным представителем;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непредставление или предоставление не в полном объеме  необходимых документов, обязанн</w:t>
      </w:r>
      <w:r>
        <w:rPr>
          <w:rFonts w:ascii="Times New Roman" w:hAnsi="Times New Roman"/>
          <w:lang w:val="ru-RU"/>
        </w:rPr>
        <w:t>ость по предоставлению которых возложена на гражданина (в том числе отсутствие в распоряжении Фонда пенсионного и социального страхования Российской Федерации сведений, подтверждающих факт установления инвалидности);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предоставление гражданином заведомо н</w:t>
      </w:r>
      <w:r>
        <w:rPr>
          <w:rFonts w:ascii="Times New Roman" w:hAnsi="Times New Roman"/>
          <w:lang w:val="ru-RU"/>
        </w:rPr>
        <w:t>едостоверных сведений и документов, по форме или содержанию не соответствующих требованиям действующего законодательства;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представление решения о признании гражданина нуждающимся в социальном обслуживании с истекшим сроком действия;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  <w:lang w:val="ru-RU"/>
        </w:rPr>
        <w:t>несоответствие сведений, указанных в документе, удостоверяющем личность гражданина, и данных, содержащихся в представленных документах;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наличие медицинского противопоказания, в связи с наличием которого гражданину или получателю социальных услуг может бы</w:t>
      </w:r>
      <w:r>
        <w:rPr>
          <w:rFonts w:ascii="Times New Roman" w:hAnsi="Times New Roman"/>
          <w:lang w:val="ru-RU"/>
        </w:rPr>
        <w:t>ть отказано, в том числе временно, в предоставлении социальных услуг, установленное в заключении уполномоченной медицинской организации. В случае отказа поставщика социальных услуг от заключения договора по данному основанию, поставщик социальных услуг инф</w:t>
      </w:r>
      <w:r>
        <w:rPr>
          <w:rFonts w:ascii="Times New Roman" w:hAnsi="Times New Roman"/>
          <w:lang w:val="ru-RU"/>
        </w:rPr>
        <w:t>ормирует медицинскую организацию по месту жительства гражданина о необходимости оказания ему медицинской помощи, в том числе медицинского наблюдения.</w:t>
      </w:r>
    </w:p>
    <w:p w:rsidR="008246F1" w:rsidRDefault="008246F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8246F1" w:rsidRPr="00801832" w:rsidRDefault="00801832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7. </w:t>
      </w:r>
      <w:bookmarkStart w:id="6" w:name="sub_634"/>
      <w:r>
        <w:rPr>
          <w:rFonts w:ascii="Times New Roman" w:hAnsi="Times New Roman" w:cs="Times New Roman"/>
          <w:b/>
          <w:lang w:val="ru-RU"/>
        </w:rPr>
        <w:t>Права и обязанности поставщика социальных услуг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7" w:name="sub_1101"/>
      <w:r>
        <w:rPr>
          <w:rFonts w:ascii="Times New Roman" w:hAnsi="Times New Roman"/>
          <w:lang w:val="ru-RU"/>
        </w:rPr>
        <w:t>7.1. МКУ «ЦСОГПВиИ Таштагольского г.п.» (Поставщик соц</w:t>
      </w:r>
      <w:r>
        <w:rPr>
          <w:rFonts w:ascii="Times New Roman" w:hAnsi="Times New Roman"/>
          <w:lang w:val="ru-RU"/>
        </w:rPr>
        <w:t>иальных услуг) имеет право: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8" w:name="sub_1111"/>
      <w:bookmarkEnd w:id="7"/>
      <w:r>
        <w:rPr>
          <w:rFonts w:ascii="Times New Roman" w:hAnsi="Times New Roman"/>
          <w:lang w:val="ru-RU"/>
        </w:rPr>
        <w:t>- запрашивать соответствующие органы государственной власти, а также органы местного самоуправления и получать от указанных органов информацию, необходимую для организации социального обслуживания;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9" w:name="sub_1112"/>
      <w:bookmarkEnd w:id="8"/>
      <w:r>
        <w:rPr>
          <w:rFonts w:ascii="Times New Roman" w:hAnsi="Times New Roman"/>
          <w:lang w:val="ru-RU"/>
        </w:rPr>
        <w:t>- отказать в предоставлении со</w:t>
      </w:r>
      <w:r>
        <w:rPr>
          <w:rFonts w:ascii="Times New Roman" w:hAnsi="Times New Roman"/>
          <w:lang w:val="ru-RU"/>
        </w:rPr>
        <w:t>циальной услуги получателю социальных услуг в случае нарушения им условий договора о предоставлении социальных услуг, заключенного с получателем социальных услуг или его законным представителем,</w:t>
      </w:r>
      <w:bookmarkStart w:id="10" w:name="sub_1113"/>
      <w:bookmarkEnd w:id="9"/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быть включенным в реестр поставщиков социальных услуг субъе</w:t>
      </w:r>
      <w:r>
        <w:rPr>
          <w:rFonts w:ascii="Times New Roman" w:hAnsi="Times New Roman"/>
          <w:lang w:val="ru-RU"/>
        </w:rPr>
        <w:t>кта Российской Федерации;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1" w:name="sub_1114"/>
      <w:bookmarkEnd w:id="10"/>
      <w:r>
        <w:rPr>
          <w:rFonts w:ascii="Times New Roman" w:hAnsi="Times New Roman"/>
          <w:lang w:val="ru-RU"/>
        </w:rPr>
        <w:t>- получать в течение двух рабочих дней информацию о включении их в перечень рекомендуемых поставщиков социальных услуг.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2" w:name="sub_1102"/>
      <w:bookmarkEnd w:id="11"/>
      <w:r>
        <w:rPr>
          <w:rFonts w:ascii="Times New Roman" w:hAnsi="Times New Roman"/>
          <w:lang w:val="ru-RU"/>
        </w:rPr>
        <w:t>- поставщик социальных услуг вправе предоставлять гражданам по их желанию, выраженному в письменной или электр</w:t>
      </w:r>
      <w:r>
        <w:rPr>
          <w:rFonts w:ascii="Times New Roman" w:hAnsi="Times New Roman"/>
          <w:lang w:val="ru-RU"/>
        </w:rPr>
        <w:t>онной форме, дополнительные социальные услуги за плату;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 согласия получателя социальных услуг или его законного представителя, данного в письменной форме, допускается передача информации о получателе социальных услуг другим лицам, в том числе должностны</w:t>
      </w:r>
      <w:r>
        <w:rPr>
          <w:rFonts w:ascii="Times New Roman" w:hAnsi="Times New Roman"/>
          <w:lang w:val="ru-RU"/>
        </w:rPr>
        <w:t>м лицам, в интересах получателя социальных услуг или его законного представителя, включая средства массовой информации и официальный сайт поставщика социальных услуг в информационно-телекоммуникационной сети "Интернет" (далее - сеть "Интернет"). Предоставл</w:t>
      </w:r>
      <w:r>
        <w:rPr>
          <w:rFonts w:ascii="Times New Roman" w:hAnsi="Times New Roman"/>
          <w:lang w:val="ru-RU"/>
        </w:rPr>
        <w:t>ение информации о получателе социальных услуг без его согласия или без согласия его законного представителя допускается: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1) по запросу органов дознания и следствия, суда в связи с проведением расследования или судебным разбирательством либо по запросу орга</w:t>
      </w:r>
      <w:r>
        <w:rPr>
          <w:rFonts w:ascii="Times New Roman" w:hAnsi="Times New Roman"/>
          <w:lang w:val="ru-RU"/>
        </w:rPr>
        <w:t>нов прокуратуры в связи с осуществлением ими прокурорского надзора;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2) по запросу иных органов, наделенных полномочиями по осуществлению государственного контроля (надзора) в сфере социального обслуживания;</w:t>
      </w:r>
    </w:p>
    <w:p w:rsidR="008246F1" w:rsidRPr="00801832" w:rsidRDefault="00801832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3) при обработке персональных данных в рамках меж</w:t>
      </w:r>
      <w:r>
        <w:rPr>
          <w:rFonts w:ascii="Times New Roman" w:hAnsi="Times New Roman" w:cs="Times New Roman"/>
          <w:lang w:val="ru-RU"/>
        </w:rPr>
        <w:t xml:space="preserve">ведомственного информационного взаимодействия, а также при регистрации субъекта персональных данных на </w:t>
      </w:r>
      <w:hyperlink r:id="rId8" w:history="1">
        <w:r>
          <w:rPr>
            <w:rStyle w:val="ac"/>
            <w:rFonts w:ascii="Times New Roman" w:hAnsi="Times New Roman"/>
            <w:color w:val="000000"/>
            <w:lang w:val="ru-RU"/>
          </w:rPr>
          <w:t>едином портале</w:t>
        </w:r>
      </w:hyperlink>
      <w:r>
        <w:rPr>
          <w:rFonts w:ascii="Times New Roman" w:hAnsi="Times New Roman" w:cs="Times New Roman"/>
          <w:lang w:val="ru-RU"/>
        </w:rPr>
        <w:t xml:space="preserve"> государственных и муниципальных услуг и (или) региональных порталах государственных и муниципальны</w:t>
      </w:r>
      <w:r>
        <w:rPr>
          <w:rFonts w:ascii="Times New Roman" w:hAnsi="Times New Roman" w:cs="Times New Roman"/>
          <w:lang w:val="ru-RU"/>
        </w:rPr>
        <w:t xml:space="preserve">х услуг в соответствии с </w:t>
      </w:r>
      <w:hyperlink r:id="rId9" w:history="1">
        <w:r>
          <w:rPr>
            <w:rStyle w:val="ac"/>
            <w:rFonts w:ascii="Times New Roman" w:hAnsi="Times New Roman"/>
            <w:color w:val="000000"/>
            <w:lang w:val="ru-RU"/>
          </w:rPr>
          <w:t>законодательством</w:t>
        </w:r>
      </w:hyperlink>
      <w:r>
        <w:rPr>
          <w:rFonts w:ascii="Times New Roman" w:hAnsi="Times New Roman" w:cs="Times New Roman"/>
          <w:lang w:val="ru-RU"/>
        </w:rPr>
        <w:t xml:space="preserve"> об организации предоставления государственных и муниципальных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4) в иных установленных законодательством Российской Федерации случаях.</w:t>
      </w:r>
    </w:p>
    <w:p w:rsidR="008246F1" w:rsidRDefault="00801832">
      <w:pPr>
        <w:pStyle w:val="Textbody"/>
        <w:spacing w:after="0" w:line="240" w:lineRule="auto"/>
        <w:jc w:val="both"/>
      </w:pPr>
      <w:bookmarkStart w:id="13" w:name="sub_121"/>
      <w:bookmarkEnd w:id="12"/>
      <w:r>
        <w:rPr>
          <w:rFonts w:ascii="Times New Roman" w:hAnsi="Times New Roman"/>
          <w:lang w:val="ru-RU"/>
        </w:rPr>
        <w:t>7.2. МКУ «ЦСОГПВиИ Таштагольского</w:t>
      </w:r>
      <w:r>
        <w:rPr>
          <w:rFonts w:ascii="Times New Roman" w:hAnsi="Times New Roman"/>
          <w:lang w:val="ru-RU"/>
        </w:rPr>
        <w:t xml:space="preserve"> г.п.» </w:t>
      </w:r>
      <w:r>
        <w:rPr>
          <w:rFonts w:ascii="Times New Roman" w:hAnsi="Times New Roman"/>
        </w:rPr>
        <w:t>(Поставщик социальных услуг) обязан: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4" w:name="sub_1211"/>
      <w:bookmarkEnd w:id="13"/>
      <w:r>
        <w:rPr>
          <w:rFonts w:ascii="Times New Roman" w:hAnsi="Times New Roman"/>
          <w:lang w:val="ru-RU"/>
        </w:rPr>
        <w:t>- осуществлять свою деятельность в соответствии с настоящим Федеральным законом, другими федеральными законами, законами и иными нормативными правовыми актами субъекта Российской Федерации;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5" w:name="sub_1212"/>
      <w:bookmarkEnd w:id="14"/>
      <w:r>
        <w:rPr>
          <w:rFonts w:ascii="Times New Roman" w:hAnsi="Times New Roman"/>
          <w:lang w:val="ru-RU"/>
        </w:rPr>
        <w:t>- предоставлять социал</w:t>
      </w:r>
      <w:r>
        <w:rPr>
          <w:rFonts w:ascii="Times New Roman" w:hAnsi="Times New Roman"/>
          <w:lang w:val="ru-RU"/>
        </w:rPr>
        <w:t>ьные услуги получателям социальных услуг в соответствии с индивидуальными программами и условиями договоров, заключенных с получателями социальных услуг или их законными представителями, на основании требований настоящего Федерального закона;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6" w:name="sub_1214"/>
      <w:bookmarkEnd w:id="15"/>
      <w:r>
        <w:rPr>
          <w:rFonts w:ascii="Times New Roman" w:hAnsi="Times New Roman"/>
          <w:lang w:val="ru-RU"/>
        </w:rPr>
        <w:t>- предоставля</w:t>
      </w:r>
      <w:r>
        <w:rPr>
          <w:rFonts w:ascii="Times New Roman" w:hAnsi="Times New Roman"/>
          <w:lang w:val="ru-RU"/>
        </w:rPr>
        <w:t>ть бесплатно в доступной форме получателям социальных услуг или их законным представителям информацию об их правах и обязанностях, о видах социальных услуг, сроках, порядке и об условиях их предоставления, о тарифах на эти услуги и об их стоимости для полу</w:t>
      </w:r>
      <w:r>
        <w:rPr>
          <w:rFonts w:ascii="Times New Roman" w:hAnsi="Times New Roman"/>
          <w:lang w:val="ru-RU"/>
        </w:rPr>
        <w:t>чателя социальных услуг либо о возможности получать их бесплатно;</w:t>
      </w:r>
    </w:p>
    <w:p w:rsidR="008246F1" w:rsidRPr="00801832" w:rsidRDefault="00801832">
      <w:pPr>
        <w:pStyle w:val="Textbody"/>
        <w:spacing w:after="0" w:line="240" w:lineRule="auto"/>
        <w:jc w:val="both"/>
        <w:rPr>
          <w:lang w:val="ru-RU"/>
        </w:rPr>
      </w:pPr>
      <w:bookmarkStart w:id="17" w:name="sub_1215"/>
      <w:bookmarkEnd w:id="16"/>
      <w:r>
        <w:rPr>
          <w:rFonts w:ascii="Times New Roman" w:hAnsi="Times New Roman" w:cs="Times New Roman"/>
          <w:lang w:val="ru-RU"/>
        </w:rPr>
        <w:t xml:space="preserve">- использовать информацию о получателях социальных услуг в соответствии с установленными </w:t>
      </w:r>
      <w:hyperlink r:id="rId10" w:history="1">
        <w:r>
          <w:rPr>
            <w:rStyle w:val="ac"/>
            <w:rFonts w:ascii="Times New Roman" w:hAnsi="Times New Roman"/>
            <w:color w:val="000000"/>
            <w:lang w:val="ru-RU"/>
          </w:rPr>
          <w:t>законодательством</w:t>
        </w:r>
      </w:hyperlink>
      <w:r>
        <w:rPr>
          <w:rFonts w:ascii="Times New Roman" w:hAnsi="Times New Roman" w:cs="Times New Roman"/>
          <w:lang w:val="ru-RU"/>
        </w:rPr>
        <w:t xml:space="preserve"> Российской Федерации о </w:t>
      </w:r>
      <w:r>
        <w:rPr>
          <w:rFonts w:ascii="Times New Roman" w:hAnsi="Times New Roman" w:cs="Times New Roman"/>
          <w:lang w:val="ru-RU"/>
        </w:rPr>
        <w:t>персональных данных требованиями о защите персональных данных;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8" w:name="sub_1216"/>
      <w:bookmarkEnd w:id="17"/>
      <w:r>
        <w:rPr>
          <w:rFonts w:ascii="Times New Roman" w:hAnsi="Times New Roman"/>
          <w:lang w:val="ru-RU"/>
        </w:rPr>
        <w:t>- предоставлять уполномоченному органу субъекта Российской Федерации информацию для формирования регистра получателей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9" w:name="sub_12113"/>
      <w:bookmarkEnd w:id="18"/>
      <w:r>
        <w:rPr>
          <w:rFonts w:ascii="Times New Roman" w:hAnsi="Times New Roman"/>
          <w:lang w:val="ru-RU"/>
        </w:rPr>
        <w:t>- исполнять иные обязанности, связанные с реализацией пра</w:t>
      </w:r>
      <w:r>
        <w:rPr>
          <w:rFonts w:ascii="Times New Roman" w:hAnsi="Times New Roman"/>
          <w:lang w:val="ru-RU"/>
        </w:rPr>
        <w:t>в получателей социальных услуг на социальное обслуживание.</w:t>
      </w:r>
    </w:p>
    <w:p w:rsidR="008246F1" w:rsidRDefault="008246F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bookmarkEnd w:id="19"/>
    <w:p w:rsidR="008246F1" w:rsidRPr="00801832" w:rsidRDefault="00801832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8. Права и обязанности получателей социальных услуг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8.1 Получатели социальных услуг имеют право на: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0" w:name="sub_91"/>
      <w:r>
        <w:rPr>
          <w:rFonts w:ascii="Times New Roman" w:hAnsi="Times New Roman"/>
          <w:lang w:val="ru-RU"/>
        </w:rPr>
        <w:t>- уважительное и гуманное отношение;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1" w:name="sub_92"/>
      <w:bookmarkEnd w:id="20"/>
      <w:r>
        <w:rPr>
          <w:rFonts w:ascii="Times New Roman" w:hAnsi="Times New Roman"/>
          <w:lang w:val="ru-RU"/>
        </w:rPr>
        <w:t xml:space="preserve">- получение бесплатно в доступной форме информации о своих </w:t>
      </w:r>
      <w:r>
        <w:rPr>
          <w:rFonts w:ascii="Times New Roman" w:hAnsi="Times New Roman"/>
          <w:lang w:val="ru-RU"/>
        </w:rPr>
        <w:t>правах и обязанностях, видах социальных услуг, сроках, порядке и об условиях их предоставления, о тарифах на эти услуги и об их стоимости для получателя социальных услуг, о возможности получения этих услуг бесплатно, а также о поставщиках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2" w:name="sub_93"/>
      <w:bookmarkEnd w:id="21"/>
      <w:r>
        <w:rPr>
          <w:rFonts w:ascii="Times New Roman" w:hAnsi="Times New Roman"/>
          <w:lang w:val="ru-RU"/>
        </w:rPr>
        <w:t>- выбор поставщика или поставщиков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3" w:name="sub_94"/>
      <w:bookmarkEnd w:id="22"/>
      <w:r>
        <w:rPr>
          <w:rFonts w:ascii="Times New Roman" w:hAnsi="Times New Roman"/>
          <w:lang w:val="ru-RU"/>
        </w:rPr>
        <w:t>- отказ от предоставления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4" w:name="sub_95"/>
      <w:bookmarkEnd w:id="23"/>
      <w:r>
        <w:rPr>
          <w:rFonts w:ascii="Times New Roman" w:hAnsi="Times New Roman"/>
          <w:lang w:val="ru-RU"/>
        </w:rPr>
        <w:t>- защиту своих прав и законных интересов в соответствии с законодательством Российской Федерации;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5" w:name="sub_96"/>
      <w:bookmarkEnd w:id="24"/>
      <w:r>
        <w:rPr>
          <w:rFonts w:ascii="Times New Roman" w:hAnsi="Times New Roman"/>
          <w:lang w:val="ru-RU"/>
        </w:rPr>
        <w:t>- участие в составлении индивидуальных программ.</w:t>
      </w:r>
    </w:p>
    <w:bookmarkEnd w:id="25"/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8.2 </w:t>
      </w:r>
      <w:r>
        <w:rPr>
          <w:rFonts w:ascii="Times New Roman" w:hAnsi="Times New Roman"/>
          <w:lang w:val="ru-RU"/>
        </w:rPr>
        <w:t>Получатели социальных услуг обязаны: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6" w:name="sub_1001"/>
      <w:r>
        <w:rPr>
          <w:rFonts w:ascii="Times New Roman" w:hAnsi="Times New Roman"/>
          <w:lang w:val="ru-RU"/>
        </w:rPr>
        <w:t>- предоставлять в соответствии с нормативными правовыми актами субъекта Российской Федерации сведения и документы, необходимые для предоставления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7" w:name="sub_1002"/>
      <w:bookmarkEnd w:id="26"/>
      <w:r>
        <w:rPr>
          <w:rFonts w:ascii="Times New Roman" w:hAnsi="Times New Roman"/>
          <w:lang w:val="ru-RU"/>
        </w:rPr>
        <w:t>- своевременно информировать поставщика социальных услу</w:t>
      </w:r>
      <w:r>
        <w:rPr>
          <w:rFonts w:ascii="Times New Roman" w:hAnsi="Times New Roman"/>
          <w:lang w:val="ru-RU"/>
        </w:rPr>
        <w:t>г (МКУ «ЦСОГПВиИ Таштагольского г.п.») об изменении обстоятельств, обусловливающих потребность в предоставлении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28" w:name="sub_103"/>
      <w:bookmarkEnd w:id="27"/>
      <w:r>
        <w:rPr>
          <w:rFonts w:ascii="Times New Roman" w:hAnsi="Times New Roman"/>
          <w:lang w:val="ru-RU"/>
        </w:rPr>
        <w:t>- соблюдать условия договора о предоставлении социальных услуг, заключенного с поставщиком социальных услуг, в том числе своев</w:t>
      </w:r>
      <w:r>
        <w:rPr>
          <w:rFonts w:ascii="Times New Roman" w:hAnsi="Times New Roman"/>
          <w:lang w:val="ru-RU"/>
        </w:rPr>
        <w:t>ременно и в полном объеме оплачивать стоимость предоставленных социальных услуг при их предоставлении за плату или частичную плату.</w:t>
      </w:r>
    </w:p>
    <w:p w:rsidR="008246F1" w:rsidRDefault="008246F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bookmarkEnd w:id="28"/>
    <w:p w:rsidR="008246F1" w:rsidRPr="00801832" w:rsidRDefault="00801832">
      <w:pPr>
        <w:pStyle w:val="Textbody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9. </w:t>
      </w:r>
      <w:bookmarkStart w:id="29" w:name="sub_122"/>
      <w:r>
        <w:rPr>
          <w:rFonts w:ascii="Times New Roman" w:hAnsi="Times New Roman" w:cs="Times New Roman"/>
          <w:b/>
          <w:lang w:val="ru-RU"/>
        </w:rPr>
        <w:t>Поставщик социальных услуг (МКУ «ЦСОГПВиИ Таштагольского г.п.») при оказании социальных услуг не вправе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0" w:name="sub_1221"/>
      <w:bookmarkEnd w:id="29"/>
      <w:r>
        <w:rPr>
          <w:rFonts w:ascii="Times New Roman" w:hAnsi="Times New Roman"/>
          <w:lang w:val="ru-RU"/>
        </w:rPr>
        <w:t>9.1. Ограничиват</w:t>
      </w:r>
      <w:r>
        <w:rPr>
          <w:rFonts w:ascii="Times New Roman" w:hAnsi="Times New Roman"/>
          <w:lang w:val="ru-RU"/>
        </w:rPr>
        <w:t>ь права, свободы и законные интересы получателей социальных услуг, в том числе при использовании лекарственных препаратов для медицинского применения;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1" w:name="sub_1222"/>
      <w:bookmarkEnd w:id="30"/>
      <w:r>
        <w:rPr>
          <w:rFonts w:ascii="Times New Roman" w:hAnsi="Times New Roman"/>
          <w:lang w:val="ru-RU"/>
        </w:rPr>
        <w:t>9.2. Применять физическое или психологическое насилие в отношении получателей социальных услуг, допускать</w:t>
      </w:r>
      <w:r>
        <w:rPr>
          <w:rFonts w:ascii="Times New Roman" w:hAnsi="Times New Roman"/>
          <w:lang w:val="ru-RU"/>
        </w:rPr>
        <w:t xml:space="preserve"> их оскорбление, грубое обращение с ними</w:t>
      </w:r>
      <w:bookmarkEnd w:id="6"/>
      <w:bookmarkEnd w:id="31"/>
      <w:r>
        <w:rPr>
          <w:rFonts w:ascii="Times New Roman" w:hAnsi="Times New Roman"/>
          <w:lang w:val="ru-RU"/>
        </w:rPr>
        <w:t>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2" w:name="sub_191"/>
      <w:r>
        <w:rPr>
          <w:rFonts w:ascii="Times New Roman" w:hAnsi="Times New Roman"/>
          <w:lang w:val="ru-RU"/>
        </w:rPr>
        <w:t xml:space="preserve">      </w:t>
      </w:r>
    </w:p>
    <w:p w:rsidR="008246F1" w:rsidRDefault="00801832">
      <w:pPr>
        <w:pStyle w:val="Textbody"/>
        <w:jc w:val="center"/>
      </w:pPr>
      <w:r>
        <w:rPr>
          <w:rFonts w:ascii="Times New Roman" w:hAnsi="Times New Roman" w:cs="Times New Roman"/>
          <w:b/>
          <w:lang w:val="ru-RU"/>
        </w:rPr>
        <w:t>10. Виды оказываемых услуг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3" w:name="sub_311"/>
      <w:bookmarkEnd w:id="32"/>
      <w:r>
        <w:rPr>
          <w:rFonts w:ascii="Times New Roman" w:hAnsi="Times New Roman"/>
          <w:lang w:val="ru-RU"/>
        </w:rPr>
        <w:t>10.1.Получателю социальных услуг предоставляются следующие виды социальных услуг в форме социального обслуживания на дому: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1) социально-бытовые, направленные на поддержание жизнеде</w:t>
      </w:r>
      <w:r>
        <w:rPr>
          <w:rFonts w:ascii="Times New Roman" w:hAnsi="Times New Roman"/>
          <w:lang w:val="ru-RU"/>
        </w:rPr>
        <w:t>ятельности получателей социальных услуг в быту;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2) социально-медицинские, направленные на поддержание и сохранение здоровья получателей социальных услуг путем организации ухода, оказания содействия в проведении оздоровительных мероприятий, систематического</w:t>
      </w:r>
      <w:r>
        <w:rPr>
          <w:rFonts w:ascii="Times New Roman" w:hAnsi="Times New Roman"/>
          <w:lang w:val="ru-RU"/>
        </w:rPr>
        <w:t xml:space="preserve"> наблюдения для выявления отклонений в состоянии здоровья;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3) социально-психологические, предусматривающие оказание помощи в коррекции психологического состояния получателей социальных услуг для адаптации в социальной среде, в том числе оказание психологич</w:t>
      </w:r>
      <w:r>
        <w:rPr>
          <w:rFonts w:ascii="Times New Roman" w:hAnsi="Times New Roman"/>
          <w:lang w:val="ru-RU"/>
        </w:rPr>
        <w:t>еской помощи анонимно с использованием телефона доверия;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4) социально-педагогические, направленные на профилактику отклонений в поведении и развитии личности получателей социальных услуг, формирование у них позитивных интересов (в том числе в сфере досуга)</w:t>
      </w:r>
      <w:r>
        <w:rPr>
          <w:rFonts w:ascii="Times New Roman" w:hAnsi="Times New Roman"/>
          <w:lang w:val="ru-RU"/>
        </w:rPr>
        <w:t>, организацию их досуга, оказание помощи семье в воспитании детей;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5) социально-трудовые, направленные на оказание помощи в трудоустройстве и в решении других проблем, связанных с трудовой адаптацией;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6) социально-правовые, направленные на оказание помощи </w:t>
      </w:r>
      <w:r>
        <w:rPr>
          <w:rFonts w:ascii="Times New Roman" w:hAnsi="Times New Roman"/>
          <w:lang w:val="ru-RU"/>
        </w:rPr>
        <w:t>в получении юридических услуг, в том числе бесплатно, в защите прав и законных интересов получателей социальных услуг;</w:t>
      </w:r>
    </w:p>
    <w:p w:rsidR="008246F1" w:rsidRDefault="00801832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7) услуги в целях повышения коммуникативного потенциала получателей социальных услуг, имеющих ограничения жизнедеятельности, в том числе </w:t>
      </w:r>
      <w:r>
        <w:rPr>
          <w:rFonts w:ascii="Times New Roman" w:hAnsi="Times New Roman"/>
          <w:lang w:val="ru-RU"/>
        </w:rPr>
        <w:t>детей-инвалидов.</w:t>
      </w:r>
    </w:p>
    <w:p w:rsidR="008246F1" w:rsidRDefault="00801832">
      <w:pPr>
        <w:pStyle w:val="Textbody"/>
        <w:jc w:val="center"/>
      </w:pPr>
      <w:r>
        <w:rPr>
          <w:rFonts w:ascii="Times New Roman" w:hAnsi="Times New Roman"/>
          <w:lang w:val="ru-RU"/>
        </w:rPr>
        <w:t xml:space="preserve"> 11. </w:t>
      </w:r>
      <w:r>
        <w:rPr>
          <w:rFonts w:ascii="Times New Roman" w:hAnsi="Times New Roman" w:cs="Times New Roman"/>
          <w:b/>
          <w:lang w:val="ru-RU"/>
        </w:rPr>
        <w:t>Условия предоставления социальных услуг получателям социальных услуг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11.1. Социальные услуги в форме социального обслуживания на дому предоставляются бесплатно: - несовершеннолетним детям;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 xml:space="preserve">- лицам, пострадавшим в результате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чрезвычайных ситуаций, вооруженных межнациональных (межэтнических) конфликтов;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- гражданам, чей среднедушевой доход, рассчитанный в порядке, установленном Правилами определения среднедушевого дохода для предоставления социальных услуг бесплатно, утвержденн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ыми постановлением Правительства Российской Федерации от 18.10.2014 № 1075 «Об утверждении Правил определения среднедушевого дохода для предоставления социальных услуг бесплатно» (далее соответсвенно — среднедушевой доход, Правила определения среднедушевог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о дохода), на дату обращения ниже предельной величины или равен предельной величине среднедушевого дохода для предоставления социальных услуг бесплатно, установленной Законом Кемеровской области от 13.11.2014 № 101-ОЗ «Об установлении размера предельной ве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личины среднедушевого дохода для предоставления социальных услуг бесплатно» (далее — Закон Кемеровской области № 101-ОЗ);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</w:pPr>
      <w:bookmarkStart w:id="34" w:name="redstr7"/>
      <w:bookmarkEnd w:id="34"/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- инвалидам Великой Отечественной войны;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участникам Великой Отечественной войны;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 xml:space="preserve">- одиноким (не состоящим в браке и не 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  <w:lang w:val="ru-RU"/>
        </w:rPr>
        <w:t>имеющим родственников, обязанных по закону содержать и оказывать необходимую помощь) ветеранам Великой Отечественной войны, проживающим в сельской местности;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- члену семьи (супруг (супруга), родители) участника специальной военной операции (мобилизованный </w:t>
      </w:r>
      <w:r>
        <w:rPr>
          <w:rFonts w:ascii="Times New Roman" w:eastAsia="Times New Roman" w:hAnsi="Times New Roman" w:cs="Times New Roman"/>
          <w:color w:val="000000"/>
          <w:lang w:val="ru-RU"/>
        </w:rPr>
        <w:t>— гражданин, призванный на военную службу по мобилизации в Вооруженные Силы Российской Федерации; военнослужащий - гражданин, проходящий военную службу в Вооруженных Силах Российской Федерации по контракту, или гражданин, находящийся на военной службе (слу</w:t>
      </w:r>
      <w:r>
        <w:rPr>
          <w:rFonts w:ascii="Times New Roman" w:eastAsia="Times New Roman" w:hAnsi="Times New Roman" w:cs="Times New Roman"/>
          <w:color w:val="000000"/>
          <w:lang w:val="ru-RU"/>
        </w:rPr>
        <w:t>жбе) в войсках национальной гвардии Российской Федерации, в воинских формированиях и органах, указанных в пункте 6 статьи 1 Федерального закона от 31.05.96 № 61-ФЗ «Об обороне», при условии его участия в специальной военной операции; доброволец - гражданин</w:t>
      </w:r>
      <w:r>
        <w:rPr>
          <w:rFonts w:ascii="Times New Roman" w:eastAsia="Times New Roman" w:hAnsi="Times New Roman" w:cs="Times New Roman"/>
          <w:color w:val="000000"/>
          <w:lang w:val="ru-RU"/>
        </w:rPr>
        <w:t>,  заключивший контракт о пребывании в добровольческом формировании (контракт о добровольном содействии в выполнении задач, возложенных на Вооруженные Силы Российской Федерации), воспитывающему ребенка-инвалида;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- члену семьи участника специальной военной </w:t>
      </w:r>
      <w:r>
        <w:rPr>
          <w:rFonts w:ascii="Times New Roman" w:eastAsia="Times New Roman" w:hAnsi="Times New Roman" w:cs="Times New Roman"/>
          <w:color w:val="000000"/>
          <w:lang w:val="ru-RU"/>
        </w:rPr>
        <w:t>операции, достигшему возраста 65 и 60 лет (соответственно мужчины и женщины);</w:t>
      </w:r>
    </w:p>
    <w:bookmarkEnd w:id="33"/>
    <w:p w:rsidR="008246F1" w:rsidRDefault="00801832">
      <w:pPr>
        <w:pStyle w:val="Standard"/>
        <w:jc w:val="both"/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- члену семьи участника специальной военной операции, признанному инвалидом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или 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группы;</w:t>
      </w:r>
    </w:p>
    <w:p w:rsidR="008246F1" w:rsidRDefault="00801832">
      <w:pPr>
        <w:pStyle w:val="Standard"/>
        <w:jc w:val="both"/>
      </w:pPr>
      <w:r>
        <w:rPr>
          <w:rFonts w:ascii="Times New Roman" w:eastAsia="Times New Roman" w:hAnsi="Times New Roman" w:cs="Times New Roman"/>
          <w:color w:val="000000"/>
          <w:lang w:val="ru-RU"/>
        </w:rPr>
        <w:t>- инвалидам боевых действий;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лицам, награжденным знаком «Жителю блокадного Ленингра</w:t>
      </w:r>
      <w:r>
        <w:rPr>
          <w:rFonts w:ascii="Times New Roman" w:eastAsia="Times New Roman" w:hAnsi="Times New Roman" w:cs="Times New Roman"/>
          <w:color w:val="000000"/>
          <w:lang w:val="ru-RU"/>
        </w:rPr>
        <w:t>да»;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лицам, награжденным знаком «Житель осажденного Севастополя»;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лицам, награжденным знаком «Житель осажденного Сталинграда»;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лицам, работавшим в период Великой Отечественной войны на объектах противовоздушной обороны, местной противовоздушной оборо</w:t>
      </w:r>
      <w:r>
        <w:rPr>
          <w:rFonts w:ascii="Times New Roman" w:eastAsia="Times New Roman" w:hAnsi="Times New Roman" w:cs="Times New Roman"/>
          <w:color w:val="000000"/>
          <w:lang w:val="ru-RU"/>
        </w:rPr>
        <w:t>ны, на строительстве оборонительных сооружений, военно-морских баз, аэродромов и других военных объектов в пределах тыловых границ действующих фронтов, операционных зон действующих флотов, на прифронтовых участках железных и автомобильных дорог, членам эки</w:t>
      </w:r>
      <w:r>
        <w:rPr>
          <w:rFonts w:ascii="Times New Roman" w:eastAsia="Times New Roman" w:hAnsi="Times New Roman" w:cs="Times New Roman"/>
          <w:color w:val="000000"/>
          <w:lang w:val="ru-RU"/>
        </w:rPr>
        <w:t>пажей судов транспортного флота, интернированным в начале Великой Отечественной войны в портах других государств.</w:t>
      </w:r>
    </w:p>
    <w:p w:rsidR="008246F1" w:rsidRDefault="00801832">
      <w:pPr>
        <w:pStyle w:val="Standard"/>
        <w:jc w:val="both"/>
      </w:pPr>
      <w:r>
        <w:rPr>
          <w:rFonts w:ascii="Times New Roman" w:eastAsia="Times New Roman" w:hAnsi="Times New Roman" w:cs="Times New Roman"/>
          <w:color w:val="000000"/>
          <w:lang w:val="ru-RU"/>
        </w:rPr>
        <w:t>Гражданам, указанным в абзацах седьмом — девятом социальные услуги предоставляются бесплатно в период участия в специальной военной операции у</w:t>
      </w:r>
      <w:r>
        <w:rPr>
          <w:rFonts w:ascii="Times New Roman" w:eastAsia="Times New Roman" w:hAnsi="Times New Roman" w:cs="Times New Roman"/>
          <w:color w:val="000000"/>
          <w:lang w:val="ru-RU"/>
        </w:rPr>
        <w:t>частника специальной военной операции. При этом право на предоставление социальных услуг бесплатно сохраняется за указанными гражданами в случае гибели участника специальной военной операции при участии в специальной военной операции, смерти, наступившей в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следствие увечья (ранения, травмы, контузии) или заболевания, полученного участником специальной военной операции в ходе специальной военной операции, признания в установленном порядке безвестно отсутствующим или объявления его умершим, установления факта </w:t>
      </w:r>
      <w:r>
        <w:rPr>
          <w:rFonts w:ascii="Times New Roman" w:eastAsia="Times New Roman" w:hAnsi="Times New Roman" w:cs="Times New Roman"/>
          <w:color w:val="000000"/>
          <w:lang w:val="ru-RU"/>
        </w:rPr>
        <w:t>его смерти.</w:t>
      </w:r>
      <w:bookmarkStart w:id="35" w:name="sub_314"/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 xml:space="preserve">11.2. </w:t>
      </w:r>
      <w:hyperlink r:id="rId11" w:history="1">
        <w:r>
          <w:rPr>
            <w:rStyle w:val="ac"/>
            <w:rFonts w:ascii="Times New Roman" w:hAnsi="Times New Roman"/>
            <w:color w:val="000000"/>
            <w:lang w:val="ru-RU"/>
          </w:rPr>
          <w:t>Порядок</w:t>
        </w:r>
      </w:hyperlink>
      <w:r>
        <w:rPr>
          <w:rFonts w:ascii="Times New Roman" w:hAnsi="Times New Roman" w:cs="Times New Roman"/>
          <w:lang w:val="ru-RU"/>
        </w:rPr>
        <w:t xml:space="preserve"> определения среднедушевого дохода для предоставления социальных услуг бесплатно для целей настоящего Федерального закона устанавливается Правительством Российской Федерации.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6" w:name="sub_315"/>
      <w:bookmarkEnd w:id="35"/>
      <w:r>
        <w:rPr>
          <w:rFonts w:ascii="Times New Roman" w:hAnsi="Times New Roman"/>
          <w:lang w:val="ru-RU"/>
        </w:rPr>
        <w:t xml:space="preserve">11.3. </w:t>
      </w:r>
      <w:r>
        <w:rPr>
          <w:rFonts w:ascii="Times New Roman" w:hAnsi="Times New Roman"/>
          <w:lang w:val="ru-RU"/>
        </w:rPr>
        <w:t>Размер предельной величины среднедушевого дохода для предоставления социальных услуг бесплатно устанавливается законодательством РФ, законодательством Кемеровской области-Кузбасса и не может быть ниже полуторной величины прожиточного минимума, установленно</w:t>
      </w:r>
      <w:r>
        <w:rPr>
          <w:rFonts w:ascii="Times New Roman" w:hAnsi="Times New Roman"/>
          <w:lang w:val="ru-RU"/>
        </w:rPr>
        <w:t>го в Кемеровской области-Кузбассе для основных социально-демографических групп населения.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11.3.1. Для сохранения права на предоставление социальных услуг бесплатно граждане, указанные в абзацах седьмом — девятом пункта 11.1 настоящего Положения предоставля</w:t>
      </w:r>
      <w:r>
        <w:rPr>
          <w:rFonts w:ascii="Times New Roman" w:hAnsi="Times New Roman"/>
          <w:lang w:val="ru-RU"/>
        </w:rPr>
        <w:t>ют поставщику социальных услуг: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>- копию свидетельства о смерти участника специальной военной операции либо копию вступившего в законную силу решения суда об установлении факта смерти, об объявлении</w:t>
      </w:r>
      <w:r>
        <w:rPr>
          <w:rFonts w:ascii="Times New Roman" w:hAnsi="Times New Roman"/>
          <w:shd w:val="clear" w:color="auto" w:fill="FFFF00"/>
          <w:lang w:val="ru-RU"/>
        </w:rPr>
        <w:t xml:space="preserve"> </w:t>
      </w:r>
      <w:r>
        <w:rPr>
          <w:rFonts w:ascii="Times New Roman" w:hAnsi="Times New Roman"/>
          <w:lang w:val="ru-RU"/>
        </w:rPr>
        <w:t>участника специальной военной операции умершим или о призн</w:t>
      </w:r>
      <w:r>
        <w:rPr>
          <w:rFonts w:ascii="Times New Roman" w:hAnsi="Times New Roman"/>
          <w:lang w:val="ru-RU"/>
        </w:rPr>
        <w:t>ании участника специальной военной операции безвестно отсутствующим;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копию документа, подтверждающего гибель участника специальной военной операции при участии в специальной военной операции или содержащего сведения о смерти участника специальной военной</w:t>
      </w:r>
      <w:r>
        <w:rPr>
          <w:rFonts w:ascii="Times New Roman" w:hAnsi="Times New Roman"/>
          <w:lang w:val="ru-RU"/>
        </w:rPr>
        <w:t xml:space="preserve"> операции, наступившей вследствие увечья (ранения, травмы, контузии) либо заболевания, полученного им в ходе специальной военной операции, или копию заключения военно-врачебной комиссии, подтверждающего, что смерть участника специальной военной операции на</w:t>
      </w:r>
      <w:r>
        <w:rPr>
          <w:rFonts w:ascii="Times New Roman" w:hAnsi="Times New Roman"/>
          <w:lang w:val="ru-RU"/>
        </w:rPr>
        <w:t>ступила вследствие увечья (ранения, травмы, контузии) или заболевания, полученного им в ходе специальной военной операции.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Копии документов, указанные в настоящем пункте, представляются с предъявлением подлинников, если они не заверены в установленном зако</w:t>
      </w:r>
      <w:r>
        <w:rPr>
          <w:rFonts w:ascii="Times New Roman" w:hAnsi="Times New Roman"/>
          <w:lang w:val="ru-RU"/>
        </w:rPr>
        <w:t>нодательством порядке.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11.3.2. В течение срока действия договора граждане, указанные в абзацах седьмом — девятом пункта 11.1 настоящего Положения, обязаны незамедлительно сообщать поставщику социальных услуг о наступлении обстоятельств влекущих расторжение</w:t>
      </w:r>
      <w:r>
        <w:rPr>
          <w:rFonts w:ascii="Times New Roman" w:hAnsi="Times New Roman"/>
          <w:lang w:val="ru-RU"/>
        </w:rPr>
        <w:t xml:space="preserve"> договора. Граждане несут ответственность за своевременность представления сведений о наступлении указанных обстоятельств: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окончание прохождения участником специальной военной операции военной службы по мобилизации в Вооруженных Силах Российской Федераци</w:t>
      </w:r>
      <w:r>
        <w:rPr>
          <w:rFonts w:ascii="Times New Roman" w:hAnsi="Times New Roman"/>
          <w:lang w:val="ru-RU"/>
        </w:rPr>
        <w:t>и, или военной службы в Вооруженных Силах Российской Федерации по контракту, или военной службы (службы) в войсках национальной гвардии Российской Федерации, в воинских формированиях и органах, указанных в пункте 6 статьи 1 Федерального закона № 61-ФЗ, или</w:t>
      </w:r>
      <w:r>
        <w:rPr>
          <w:rFonts w:ascii="Times New Roman" w:hAnsi="Times New Roman"/>
          <w:lang w:val="ru-RU"/>
        </w:rPr>
        <w:t xml:space="preserve"> окончание действия заключенного участником специальной военной операции контракта о добровольном содействии в выполнении задач, возложенных на Вооруженные Силы Российской Федерации;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отмена решения суда об объявлении участника специальной военной операци</w:t>
      </w:r>
      <w:r>
        <w:rPr>
          <w:rFonts w:ascii="Times New Roman" w:hAnsi="Times New Roman"/>
          <w:lang w:val="ru-RU"/>
        </w:rPr>
        <w:t>и умершим или о признании участника специальной военной операции безвестно отсутствующим;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вступление в повторный брак супруга (супруги) участника специальной военной операции, погибшего при участии в специальной военной операции, или умершего вследствие </w:t>
      </w:r>
      <w:r>
        <w:rPr>
          <w:rFonts w:ascii="Times New Roman" w:hAnsi="Times New Roman"/>
          <w:lang w:val="ru-RU"/>
        </w:rPr>
        <w:t>увечья (ранения, травмы, контузии) или заболевания, полученного в ходе специальной военной операции, или признанного безвестно отсутствующим, или объявленного умершим.</w:t>
      </w:r>
    </w:p>
    <w:p w:rsidR="008246F1" w:rsidRDefault="00801832">
      <w:pPr>
        <w:pStyle w:val="Textbody"/>
        <w:spacing w:after="0" w:line="240" w:lineRule="auto"/>
        <w:jc w:val="both"/>
      </w:pPr>
      <w:bookmarkStart w:id="37" w:name="sub_321"/>
      <w:bookmarkEnd w:id="36"/>
      <w:r>
        <w:rPr>
          <w:rFonts w:ascii="Times New Roman" w:hAnsi="Times New Roman" w:cs="Times New Roman"/>
          <w:lang w:val="ru-RU"/>
        </w:rPr>
        <w:t>11.4. Социальные услуги в форме социального обслуживания на дому предоставляются за плат</w:t>
      </w:r>
      <w:r>
        <w:rPr>
          <w:rFonts w:ascii="Times New Roman" w:hAnsi="Times New Roman" w:cs="Times New Roman"/>
          <w:lang w:val="ru-RU"/>
        </w:rPr>
        <w:t xml:space="preserve">у или частичную плату, если на дату обращения среднедушевой доход получателей социальных услуг, рассчитанный в соответствии с </w:t>
      </w:r>
      <w:hyperlink r:id="rId12" w:history="1">
        <w:r>
          <w:rPr>
            <w:rStyle w:val="ac"/>
            <w:rFonts w:ascii="Times New Roman" w:hAnsi="Times New Roman"/>
            <w:color w:val="000000"/>
            <w:lang w:val="ru-RU"/>
          </w:rPr>
          <w:t>частью 4 статьи 31</w:t>
        </w:r>
      </w:hyperlink>
      <w:r>
        <w:rPr>
          <w:rFonts w:ascii="Times New Roman" w:hAnsi="Times New Roman" w:cs="Times New Roman"/>
          <w:lang w:val="ru-RU"/>
        </w:rPr>
        <w:t xml:space="preserve"> Федерального закона </w:t>
      </w:r>
      <w:r>
        <w:rPr>
          <w:rFonts w:ascii="Times New Roman" w:hAnsi="Times New Roman" w:cs="Times New Roman"/>
          <w:spacing w:val="-18"/>
          <w:lang w:val="ru-RU"/>
        </w:rPr>
        <w:t>от 28 декабря 2013 г. № 442-ФЗ "Об основах социального обслуживан</w:t>
      </w:r>
      <w:r>
        <w:rPr>
          <w:rFonts w:ascii="Times New Roman" w:hAnsi="Times New Roman" w:cs="Times New Roman"/>
          <w:spacing w:val="-18"/>
          <w:lang w:val="ru-RU"/>
        </w:rPr>
        <w:t>ия граждан в Российской Федерации»</w:t>
      </w:r>
      <w:r>
        <w:rPr>
          <w:rFonts w:ascii="Times New Roman" w:hAnsi="Times New Roman" w:cs="Times New Roman"/>
          <w:lang w:val="ru-RU"/>
        </w:rPr>
        <w:t xml:space="preserve">, превышает предельную величину среднедушевого дохода, установленную </w:t>
      </w:r>
      <w:hyperlink r:id="rId13" w:history="1">
        <w:r>
          <w:rPr>
            <w:rStyle w:val="ac"/>
            <w:rFonts w:ascii="Times New Roman" w:hAnsi="Times New Roman"/>
            <w:color w:val="000000"/>
          </w:rPr>
          <w:t>частью 5 статьи 31</w:t>
        </w:r>
      </w:hyperlink>
      <w:r>
        <w:rPr>
          <w:rFonts w:ascii="Times New Roman" w:hAnsi="Times New Roman" w:cs="Times New Roman"/>
        </w:rPr>
        <w:t xml:space="preserve"> Федерального закона.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Поставщики социальных услуг вправе предоставлять гражданам по их желанию, выраженному в</w:t>
      </w:r>
      <w:r>
        <w:rPr>
          <w:rFonts w:ascii="Times New Roman" w:hAnsi="Times New Roman" w:cs="Times New Roman"/>
          <w:lang w:val="ru-RU"/>
        </w:rPr>
        <w:t xml:space="preserve"> письменной или электронной форме, дополнительные социальные услуги за плату.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 xml:space="preserve">При заключении договора поставщик социальных услуг в течение 10 (десяти) рабочих дней со дня его заключения уведомляет </w:t>
      </w:r>
      <w:r>
        <w:rPr>
          <w:rFonts w:ascii="Times New Roman" w:hAnsi="Times New Roman" w:cs="Times New Roman"/>
          <w:bCs/>
          <w:lang w:val="ru-RU"/>
        </w:rPr>
        <w:t>Отраслевой (функциональный) орган Администрации Таштагольск</w:t>
      </w:r>
      <w:r>
        <w:rPr>
          <w:rFonts w:ascii="Times New Roman" w:hAnsi="Times New Roman" w:cs="Times New Roman"/>
          <w:bCs/>
          <w:lang w:val="ru-RU"/>
        </w:rPr>
        <w:t>ого муниципального района — Муниципальное казенное учреждение «Управление социальной защиты населения Администрации Таштагольского муниципального района», составивший индивидуальную программу, о начале предоставления услуг.</w:t>
      </w:r>
    </w:p>
    <w:p w:rsidR="008246F1" w:rsidRDefault="00801832">
      <w:pPr>
        <w:pStyle w:val="Textbody"/>
        <w:spacing w:after="0" w:line="240" w:lineRule="auto"/>
        <w:jc w:val="both"/>
      </w:pPr>
      <w:bookmarkStart w:id="38" w:name="sub_322"/>
      <w:bookmarkEnd w:id="37"/>
      <w:r>
        <w:rPr>
          <w:rFonts w:ascii="Times New Roman" w:hAnsi="Times New Roman" w:cs="Times New Roman"/>
          <w:lang w:val="ru-RU"/>
        </w:rPr>
        <w:t>11.5. Размер ежемесячной платы з</w:t>
      </w:r>
      <w:r>
        <w:rPr>
          <w:rFonts w:ascii="Times New Roman" w:hAnsi="Times New Roman" w:cs="Times New Roman"/>
          <w:lang w:val="ru-RU"/>
        </w:rPr>
        <w:t>а предоставление социальных услуг в форме социального обслуживания на дому рассчитывается на основе тарифов на социальные услуги, но не может превышать пятьдесят процентов разницы между величиной среднедушевого дохода получателя социальной услуги и предель</w:t>
      </w:r>
      <w:r>
        <w:rPr>
          <w:rFonts w:ascii="Times New Roman" w:hAnsi="Times New Roman" w:cs="Times New Roman"/>
          <w:lang w:val="ru-RU"/>
        </w:rPr>
        <w:t xml:space="preserve">ной величиной среднедушевого дохода, установленной </w:t>
      </w:r>
      <w:hyperlink r:id="rId14" w:history="1">
        <w:r>
          <w:rPr>
            <w:rStyle w:val="ac"/>
            <w:rFonts w:ascii="Times New Roman" w:hAnsi="Times New Roman"/>
            <w:color w:val="000000"/>
            <w:lang w:val="ru-RU"/>
          </w:rPr>
          <w:t>частью 5 статьи 31</w:t>
        </w:r>
      </w:hyperlink>
      <w:r>
        <w:rPr>
          <w:rFonts w:ascii="Times New Roman" w:hAnsi="Times New Roman" w:cs="Times New Roman"/>
          <w:lang w:val="ru-RU"/>
        </w:rPr>
        <w:t xml:space="preserve"> Федерального закона</w:t>
      </w:r>
      <w:r>
        <w:rPr>
          <w:rFonts w:ascii="Times New Roman" w:hAnsi="Times New Roman" w:cs="Times New Roman"/>
          <w:spacing w:val="-18"/>
          <w:lang w:val="ru-RU"/>
        </w:rPr>
        <w:t xml:space="preserve"> от 28 декабря 2013 г. № 442-ФЗ "Об основах социального обслуживания граждан в Российской Федерации»</w:t>
      </w:r>
      <w:r>
        <w:rPr>
          <w:rFonts w:ascii="Times New Roman" w:hAnsi="Times New Roman" w:cs="Times New Roman"/>
          <w:lang w:val="ru-RU"/>
        </w:rPr>
        <w:t>.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 xml:space="preserve">11.6. Основаниями </w:t>
      </w:r>
      <w:r>
        <w:rPr>
          <w:rFonts w:ascii="Times New Roman" w:hAnsi="Times New Roman" w:cs="Times New Roman"/>
          <w:lang w:val="ru-RU"/>
        </w:rPr>
        <w:t>прекращения предоставления социальных услуг в форме социального обслуживания на дому и расторжения договора являются: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письменное заявление гражданина (законного представителя гражданина) об отказе от предоставления социальных услуг на дому;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выезд </w:t>
      </w:r>
      <w:r>
        <w:rPr>
          <w:rFonts w:ascii="Times New Roman" w:hAnsi="Times New Roman" w:cs="Times New Roman"/>
          <w:lang w:val="ru-RU"/>
        </w:rPr>
        <w:t>гражданина на новое место жительства (место пребывания) за пределы территории, на которой реализует свои полномочия поставщик социальных услуг;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>- непредоставление социальных услуг, предусмотренных договором, в связи с отсутствием гражданина по месту житель</w:t>
      </w:r>
      <w:r>
        <w:rPr>
          <w:rFonts w:ascii="Times New Roman" w:hAnsi="Times New Roman" w:cs="Times New Roman"/>
          <w:lang w:val="ru-RU"/>
        </w:rPr>
        <w:t>ства (месту пребывания) сроком более 3 месяцев подряд;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>- истечение срока предоставления социальных услуг в соответствии с индивидуальной программой и (или) истечение срока действия договора. По результатам реализации индивидуальной программы поставщик соци</w:t>
      </w:r>
      <w:r>
        <w:rPr>
          <w:rFonts w:ascii="Times New Roman" w:hAnsi="Times New Roman" w:cs="Times New Roman"/>
          <w:lang w:val="ru-RU"/>
        </w:rPr>
        <w:t xml:space="preserve">альных услуг не более чем за 10 (десять) дней до окончания ее срока действия направляет в </w:t>
      </w:r>
      <w:r>
        <w:rPr>
          <w:rFonts w:ascii="Times New Roman" w:hAnsi="Times New Roman" w:cs="Times New Roman"/>
          <w:bCs/>
          <w:lang w:val="ru-RU"/>
        </w:rPr>
        <w:t>Отраслевой (функциональный) орган Администрации Таштагольского муниципального района — Муниципальное казенное учреждение «Управление социальной защиты населения Админ</w:t>
      </w:r>
      <w:r>
        <w:rPr>
          <w:rFonts w:ascii="Times New Roman" w:hAnsi="Times New Roman" w:cs="Times New Roman"/>
          <w:bCs/>
          <w:lang w:val="ru-RU"/>
        </w:rPr>
        <w:t>истрации Таштагольского муниципального района» на признание граждан нуждающимся в социальном обслуживании информацию о выполнении индивидуальной программы;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- принятие решения о признании гражданина нуждающимся в социальном обслуживании в стационарной форме</w:t>
      </w:r>
      <w:r>
        <w:rPr>
          <w:rFonts w:ascii="Times New Roman" w:hAnsi="Times New Roman" w:cs="Times New Roman"/>
          <w:bCs/>
          <w:lang w:val="ru-RU"/>
        </w:rPr>
        <w:t xml:space="preserve"> социального обслуживания;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возникновение у получателя социальных услуг медицинских противопоказаний к получению социальных услуг, подтвержденных документами медицинской организации;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нарушение получателем социальных услуг или его законным представителем</w:t>
      </w:r>
      <w:r>
        <w:rPr>
          <w:rFonts w:ascii="Times New Roman" w:hAnsi="Times New Roman" w:cs="Times New Roman"/>
          <w:bCs/>
          <w:lang w:val="ru-RU"/>
        </w:rPr>
        <w:t xml:space="preserve"> условий, предусмотренных заключенным договором;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осуждение гражданина к отбыванию наказания в виде реального лишения свободы;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- смерть гражданина, вступление в силу решения суда об объявлении его умершим или решения о признании его безвестно отсутствующи</w:t>
      </w:r>
      <w:r>
        <w:rPr>
          <w:rFonts w:ascii="Times New Roman" w:hAnsi="Times New Roman" w:cs="Times New Roman"/>
          <w:bCs/>
          <w:lang w:val="ru-RU"/>
        </w:rPr>
        <w:t>м;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ликвидация (прекращение деятельности) поставщика социальных услуг.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11.7. Отказ получателя социальных услуг или его законного представителя от социальных услуг освобождает поставщика социальных услуг от ответственности за предоставление социальных услу</w:t>
      </w:r>
      <w:r>
        <w:rPr>
          <w:rFonts w:ascii="Times New Roman" w:hAnsi="Times New Roman" w:cs="Times New Roman"/>
          <w:bCs/>
          <w:lang w:val="ru-RU"/>
        </w:rPr>
        <w:t>г.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Отказ оформляется в письменной форме и вносится в индивидуальную программу получателя социальных услуг.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11.8. Предоставление социальных услуг приостанавливается поставщиком социальных услуг на основании: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письменного заявления гражданина (законного пре</w:t>
      </w:r>
      <w:r>
        <w:rPr>
          <w:rFonts w:ascii="Times New Roman" w:hAnsi="Times New Roman" w:cs="Times New Roman"/>
          <w:bCs/>
          <w:lang w:val="ru-RU"/>
        </w:rPr>
        <w:t>дставителя гражданина) о приостановлении предоставления социальных услуг с указанием дня его приостановления — со дня приостановления предоставления социальных услуг, указанного в заявлении о приостановлении предоставления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заключения уп</w:t>
      </w:r>
      <w:r>
        <w:rPr>
          <w:rFonts w:ascii="Times New Roman" w:hAnsi="Times New Roman" w:cs="Times New Roman"/>
          <w:bCs/>
          <w:lang w:val="ru-RU"/>
        </w:rPr>
        <w:t>олномоченной медицинской организации о наличии медицинского противопоказания, в связи с наличием которого гражданину может быть отказано, в том числе временно, в предоставлении социальных услуг, -  со дня, следующего за днем поступления поставщику социальн</w:t>
      </w:r>
      <w:r>
        <w:rPr>
          <w:rFonts w:ascii="Times New Roman" w:hAnsi="Times New Roman" w:cs="Times New Roman"/>
          <w:bCs/>
          <w:lang w:val="ru-RU"/>
        </w:rPr>
        <w:t>ых услуг указанного заключения;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- протокола о временном запрете деятельности поставщика социальных услуг или вступившего в силу судебного акта о назначении административного наказания в виде административного приостановления деятельности поставщика социаль</w:t>
      </w:r>
      <w:r>
        <w:rPr>
          <w:rFonts w:ascii="Times New Roman" w:hAnsi="Times New Roman" w:cs="Times New Roman"/>
          <w:bCs/>
          <w:lang w:val="ru-RU"/>
        </w:rPr>
        <w:t>ных услуг — с момента фактического приостановления деятельности поставщика социальных услуг или со дня вступления в силу судебного акта о назначении административного наказания в виде административного приостановления деятельности поставщика социальных усл</w:t>
      </w:r>
      <w:r>
        <w:rPr>
          <w:rFonts w:ascii="Times New Roman" w:hAnsi="Times New Roman" w:cs="Times New Roman"/>
          <w:bCs/>
          <w:lang w:val="ru-RU"/>
        </w:rPr>
        <w:t>уг соответственно;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- акта поставщика социальных услуг о невозможности предоставления гражданину социальных услуг вследствие нахождения гражданина в состоянии опьянения (алкогольного, наркотического или иного токсического) или вследствие наличия у гражданин</w:t>
      </w:r>
      <w:r>
        <w:rPr>
          <w:rFonts w:ascii="Times New Roman" w:hAnsi="Times New Roman" w:cs="Times New Roman"/>
          <w:bCs/>
          <w:lang w:val="ru-RU"/>
        </w:rPr>
        <w:t>а признаков обострения психического заболевания — со дня установления факта невозможности предоставления гражданину социальных услуг вследствие указанных обстоятельств. В случае приостановления социальных услуг по этим причинам поставщик социальных услуг и</w:t>
      </w:r>
      <w:r>
        <w:rPr>
          <w:rFonts w:ascii="Times New Roman" w:hAnsi="Times New Roman" w:cs="Times New Roman"/>
          <w:bCs/>
          <w:lang w:val="ru-RU"/>
        </w:rPr>
        <w:t>нформирует медицинскую организацию по месту жительства гражданина о необходимости оказания ему медицинской помощи, в том числе медицинского наблюдения. При этом при развитии жизнеугрожающих состояний поставщик социальных услуг вызывает скорую медицинскую п</w:t>
      </w:r>
      <w:r>
        <w:rPr>
          <w:rFonts w:ascii="Times New Roman" w:hAnsi="Times New Roman" w:cs="Times New Roman"/>
          <w:bCs/>
          <w:lang w:val="ru-RU"/>
        </w:rPr>
        <w:t>омощь.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11.9. Предоставление социальных услуг возобновляется поставщиком социальных услуг: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11.9.1. В случае, если срок предоставления социальных услуг, указанный в индивидуальной программе, не истек, на основании: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письменного заявления гражданина (законно</w:t>
      </w:r>
      <w:r>
        <w:rPr>
          <w:rFonts w:ascii="Times New Roman" w:hAnsi="Times New Roman" w:cs="Times New Roman"/>
          <w:bCs/>
          <w:lang w:val="ru-RU"/>
        </w:rPr>
        <w:t>го представителя гражданина) о возобновлении предоставления социальных услуг с указанием даты его возобновления — со дня возобновления предоставления социальных услуг, указанного в заявлении о возобновлении предоставления социальных услуг,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заключения упо</w:t>
      </w:r>
      <w:r>
        <w:rPr>
          <w:rFonts w:ascii="Times New Roman" w:hAnsi="Times New Roman" w:cs="Times New Roman"/>
          <w:bCs/>
          <w:lang w:val="ru-RU"/>
        </w:rPr>
        <w:t>лномоченной медицинской организации об отсутствии медицинского противопоказания, в связи с наличием которого гражданину может быть отказано, в том числе временно, в предоставлении социальных услуг — со дня поступления поставщику социальных услуг указанного</w:t>
      </w:r>
      <w:r>
        <w:rPr>
          <w:rFonts w:ascii="Times New Roman" w:hAnsi="Times New Roman" w:cs="Times New Roman"/>
          <w:bCs/>
          <w:lang w:val="ru-RU"/>
        </w:rPr>
        <w:t xml:space="preserve"> заключения;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- окончания срока административного приостановления деятельности, указанного во вступившем в силу судебном акте о назначении административного наказания в виде административного приостановления деятельности поставщика социальных услуг, или вст</w:t>
      </w:r>
      <w:r>
        <w:rPr>
          <w:rFonts w:ascii="Times New Roman" w:hAnsi="Times New Roman" w:cs="Times New Roman"/>
          <w:bCs/>
          <w:lang w:val="ru-RU"/>
        </w:rPr>
        <w:t>упившего в силу судебного акта о прекращении исполнения административного наказания в виде административного приостановления деятельности — со дня окончания срока административного приостановления деятельности, указанного во вступившем в силу судебном акте</w:t>
      </w:r>
      <w:r>
        <w:rPr>
          <w:rFonts w:ascii="Times New Roman" w:hAnsi="Times New Roman" w:cs="Times New Roman"/>
          <w:bCs/>
          <w:lang w:val="ru-RU"/>
        </w:rPr>
        <w:t xml:space="preserve"> о назначении административного наказания в виде административного приостановления деятельности поставщика социальных услуг, или со дня вступления в силу судебного акта о прекращении исполнения административного наказания в виде административного приостано</w:t>
      </w:r>
      <w:r>
        <w:rPr>
          <w:rFonts w:ascii="Times New Roman" w:hAnsi="Times New Roman" w:cs="Times New Roman"/>
          <w:bCs/>
          <w:lang w:val="ru-RU"/>
        </w:rPr>
        <w:t>вления деятельности соответственно;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- акта поставщика социальных услуг об устранении обстоятельств, препятствующих предоставлению социальных услуг — со дня устранения обстоятельств, препятствующих предоставлению социальных услуг.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11.10. Поставщиком социаль</w:t>
      </w:r>
      <w:r>
        <w:rPr>
          <w:rFonts w:ascii="Times New Roman" w:hAnsi="Times New Roman" w:cs="Times New Roman"/>
          <w:bCs/>
          <w:lang w:val="ru-RU"/>
        </w:rPr>
        <w:t>ных услуг в отношении каждого гражданина формируется личное дело, в которое брошюруются копии всех предоставляемых документов, а также иные документы, влияющие на предоставление гражданину социальных услуг.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Личное дело, сформированное на каждого гражданина</w:t>
      </w:r>
      <w:r>
        <w:rPr>
          <w:rFonts w:ascii="Times New Roman" w:hAnsi="Times New Roman" w:cs="Times New Roman"/>
          <w:bCs/>
          <w:lang w:val="ru-RU"/>
        </w:rPr>
        <w:t>, хранится у поставщика социальных услуг в течение 5 лет со дня прекращения предоставления социальных услуг.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В случае утраты личного дела поставщик социальных услуг принимает меры по его восстановлению.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11.11. Граждане (законные представители граждан) имею</w:t>
      </w:r>
      <w:r>
        <w:rPr>
          <w:rFonts w:ascii="Times New Roman" w:hAnsi="Times New Roman" w:cs="Times New Roman"/>
          <w:bCs/>
          <w:lang w:val="ru-RU"/>
        </w:rPr>
        <w:t>т право на обжалование действий (бездействия) или решений поставщиков социальных услуг в Министерство, уполномоченный орган (в случае, если уполномоченный орган является учредителем поставщика социальных услуг) и (или) в судебном порядке.</w:t>
      </w:r>
    </w:p>
    <w:p w:rsidR="008246F1" w:rsidRDefault="008246F1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bookmarkEnd w:id="38"/>
    <w:p w:rsidR="008246F1" w:rsidRDefault="00801832">
      <w:pPr>
        <w:pStyle w:val="Textbody"/>
        <w:jc w:val="center"/>
      </w:pPr>
      <w:r>
        <w:rPr>
          <w:rFonts w:ascii="Times New Roman" w:hAnsi="Times New Roman" w:cs="Times New Roman"/>
          <w:b/>
          <w:lang w:val="ru-RU"/>
        </w:rPr>
        <w:t xml:space="preserve">12. </w:t>
      </w:r>
      <w:r>
        <w:rPr>
          <w:rFonts w:ascii="Times New Roman" w:hAnsi="Times New Roman" w:cs="Times New Roman"/>
          <w:b/>
          <w:lang w:val="ru-RU"/>
        </w:rPr>
        <w:t>Государственный контроль в сфере социального обслуживания на дому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 xml:space="preserve">12.1. К отношениям, связанным с осуществлением государственного контроля (надзора) в сфере социального обслуживания, организацией и проведением проверок поставщиков социальных услуг, </w:t>
      </w:r>
      <w:r>
        <w:rPr>
          <w:rFonts w:ascii="Times New Roman" w:hAnsi="Times New Roman" w:cs="Times New Roman"/>
          <w:lang w:val="ru-RU"/>
        </w:rPr>
        <w:t xml:space="preserve">применяются положения </w:t>
      </w:r>
      <w:hyperlink r:id="rId15" w:history="1">
        <w:r>
          <w:rPr>
            <w:rStyle w:val="ac"/>
            <w:rFonts w:ascii="Times New Roman" w:hAnsi="Times New Roman"/>
            <w:color w:val="000000"/>
            <w:lang w:val="ru-RU"/>
          </w:rPr>
          <w:t>Федерального закона</w:t>
        </w:r>
      </w:hyperlink>
      <w:r>
        <w:rPr>
          <w:rFonts w:ascii="Times New Roman" w:hAnsi="Times New Roman" w:cs="Times New Roman"/>
          <w:lang w:val="ru-RU"/>
        </w:rPr>
        <w:t xml:space="preserve"> от 26 декабря 2008 года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lang w:val="ru-RU"/>
        </w:rPr>
        <w:t xml:space="preserve"> 294-ФЗ "О защите прав юридических лиц и индивидуальных предпринимателей при осуществлении государственного контроля (надзора) и муниципального контро</w:t>
      </w:r>
      <w:r>
        <w:rPr>
          <w:rFonts w:ascii="Times New Roman" w:hAnsi="Times New Roman" w:cs="Times New Roman"/>
          <w:lang w:val="ru-RU"/>
        </w:rPr>
        <w:t>ля".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9" w:name="sub_332"/>
      <w:r>
        <w:rPr>
          <w:rFonts w:ascii="Times New Roman" w:hAnsi="Times New Roman"/>
          <w:lang w:val="ru-RU"/>
        </w:rPr>
        <w:t>12.2. Государственный контроль в сфере социального обслуживания осуществляется Министерством социальной защиты Кузбасса, Управлением социальной защиты населения Таштагольского муниципального района Кемеровской области, администрацией МКУ «ЦСОГПВиИ Таш</w:t>
      </w:r>
      <w:r>
        <w:rPr>
          <w:rFonts w:ascii="Times New Roman" w:hAnsi="Times New Roman"/>
          <w:lang w:val="ru-RU"/>
        </w:rPr>
        <w:t>тагольского г.п.».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 xml:space="preserve">12.3. Общественный контроль в сфере социального обслуживания осуществляется гражданами, общественным советом (председатель совета ветеранов, председатель женсовета, председатель общества инвалидов и иными организациями) в соответствии с </w:t>
      </w:r>
      <w:hyperlink r:id="rId16" w:history="1">
        <w:r>
          <w:rPr>
            <w:rStyle w:val="ac"/>
            <w:rFonts w:ascii="Times New Roman" w:hAnsi="Times New Roman"/>
            <w:color w:val="000000"/>
            <w:lang w:val="ru-RU"/>
          </w:rPr>
          <w:t>законодательством</w:t>
        </w:r>
      </w:hyperlink>
      <w:r>
        <w:rPr>
          <w:rFonts w:ascii="Times New Roman" w:hAnsi="Times New Roman" w:cs="Times New Roman"/>
          <w:lang w:val="ru-RU"/>
        </w:rPr>
        <w:t xml:space="preserve"> Российской Федерации о защите прав потребителей в пределах установленной компетенции.</w:t>
      </w:r>
    </w:p>
    <w:p w:rsidR="008246F1" w:rsidRDefault="008246F1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bookmarkEnd w:id="39"/>
    <w:p w:rsidR="008246F1" w:rsidRDefault="00801832">
      <w:pPr>
        <w:pStyle w:val="Textbody"/>
        <w:jc w:val="center"/>
      </w:pPr>
      <w:r>
        <w:rPr>
          <w:rFonts w:ascii="Times New Roman" w:hAnsi="Times New Roman" w:cs="Times New Roman"/>
          <w:b/>
          <w:lang w:val="ru-RU"/>
        </w:rPr>
        <w:t>13. Порядок и организация деятельности отделения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Деятельность специалистов Отделения по предоставлению социальны</w:t>
      </w:r>
      <w:r>
        <w:rPr>
          <w:rFonts w:ascii="Times New Roman" w:hAnsi="Times New Roman"/>
          <w:lang w:val="ru-RU"/>
        </w:rPr>
        <w:t>х услуг получателям социальных услуг осуществляется в строгом соответствии со следующими принципами, установленными Федеральным законом «Об основах социального обслуживания граждан Российской Федерации» от 28.12.2013 года № 442-ФЗ.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 xml:space="preserve">13.1 </w:t>
      </w:r>
      <w:r>
        <w:rPr>
          <w:rFonts w:ascii="Times New Roman" w:hAnsi="Times New Roman" w:cs="Times New Roman"/>
          <w:bCs/>
          <w:lang w:val="ru-RU"/>
        </w:rPr>
        <w:t>Обслуживание получа</w:t>
      </w:r>
      <w:r>
        <w:rPr>
          <w:rFonts w:ascii="Times New Roman" w:hAnsi="Times New Roman" w:cs="Times New Roman"/>
          <w:bCs/>
          <w:lang w:val="ru-RU"/>
        </w:rPr>
        <w:t>телей социальных услуг осуществляется на принципах</w:t>
      </w:r>
      <w:r>
        <w:rPr>
          <w:rFonts w:ascii="Times New Roman" w:hAnsi="Times New Roman" w:cs="Times New Roman"/>
          <w:b/>
          <w:bCs/>
          <w:lang w:val="ru-RU"/>
        </w:rPr>
        <w:t>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соблюдения прав и законных интересов получателей социальных услуг, уважении достоинства личности, носит гуманный характер и не допускает унижения чести и достоинства человека.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равный, свободный доступ</w:t>
      </w:r>
      <w:r>
        <w:rPr>
          <w:rFonts w:ascii="Times New Roman" w:hAnsi="Times New Roman"/>
          <w:lang w:val="ru-RU"/>
        </w:rPr>
        <w:t xml:space="preserve"> к предоставлению социального обслуживания получателям социальных услуг вне зависимости от их пола, расы, возраста, национальности, языка, происхождения, места жительства, отношения к религии, убеждений и принадлежности к общественным объединениям;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адрес</w:t>
      </w:r>
      <w:r>
        <w:rPr>
          <w:rFonts w:ascii="Times New Roman" w:hAnsi="Times New Roman"/>
          <w:lang w:val="ru-RU"/>
        </w:rPr>
        <w:t>ность предоставления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приближенность поставщиков социальных услуг к месту жительства получателей социальных услуг, достаточность количества поставщиков социальных услуг для обеспечения потребностей граждан в социальном обслуживании, дост</w:t>
      </w:r>
      <w:r>
        <w:rPr>
          <w:rFonts w:ascii="Times New Roman" w:hAnsi="Times New Roman"/>
          <w:lang w:val="ru-RU"/>
        </w:rPr>
        <w:t>аточность финансовых, материально-технических, кадровых и информационных ресурсов у поставщиков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сохранение пребывания гражданина в привычной благоприятной среде;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добровольность;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конфиденциальность;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ориентация на индивидуальный под</w:t>
      </w:r>
      <w:r>
        <w:rPr>
          <w:rFonts w:ascii="Times New Roman" w:hAnsi="Times New Roman"/>
          <w:lang w:val="ru-RU"/>
        </w:rPr>
        <w:t>ход предоставления социальных услуг, согласно потребностей получателей социальных услуг.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 xml:space="preserve">13.2. </w:t>
      </w:r>
      <w:r>
        <w:rPr>
          <w:rFonts w:ascii="Times New Roman" w:eastAsia="Calibri" w:hAnsi="Times New Roman"/>
          <w:lang w:val="ru-RU" w:eastAsia="en-US"/>
        </w:rPr>
        <w:t>Заведующий отделением социального обслуживания на дому: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осуществляет общее руководство работой отделением;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организует и осуществляет выявление, </w:t>
      </w:r>
      <w:r>
        <w:rPr>
          <w:rFonts w:ascii="Times New Roman" w:hAnsi="Times New Roman"/>
          <w:lang w:val="ru-RU"/>
        </w:rPr>
        <w:t>дифференцированный учет получателей социальных услуг проживающих в муниципальном образовании, нуждающихся в обслуживании на дому, способствует формированию регистра получателей социальных услуг в программе «Социальное обслуживание населения Кемеровской обл</w:t>
      </w:r>
      <w:r>
        <w:rPr>
          <w:rFonts w:ascii="Times New Roman" w:hAnsi="Times New Roman"/>
          <w:lang w:val="ru-RU"/>
        </w:rPr>
        <w:t>асти»;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определяет число получателей социальных услуг обслуживаемых сотрудниками отделения, объем их работы с учетом характера и специфики территории обслуживания по предоставлению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ведет табель учета рабочего времени в отделении, ведом</w:t>
      </w:r>
      <w:r>
        <w:rPr>
          <w:rFonts w:ascii="Times New Roman" w:hAnsi="Times New Roman"/>
          <w:lang w:val="ru-RU"/>
        </w:rPr>
        <w:t>ости показателей эффективности труда социальных работников;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принимает документы, проводит жилищно-бытовое обследование с подготовкой акта, формирует личное дело клиента, принимаемого на социальное обслуживание на дому, готовит проекты приказов о снятии и</w:t>
      </w:r>
      <w:r>
        <w:rPr>
          <w:rFonts w:ascii="Times New Roman" w:hAnsi="Times New Roman"/>
          <w:lang w:val="ru-RU"/>
        </w:rPr>
        <w:t xml:space="preserve"> зачислении получателей социальных услуг на обслуживание;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заключает и переоформляет договоры на предоставление социальных услуг на дому, составляет заключения о выполнении индивидуальной программы предоставления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отвечает за отсутствие</w:t>
      </w:r>
      <w:r>
        <w:rPr>
          <w:rFonts w:ascii="Times New Roman" w:hAnsi="Times New Roman"/>
          <w:lang w:val="ru-RU"/>
        </w:rPr>
        <w:t xml:space="preserve"> нарушения сроков и качество предоставления социальных услуг, согласно договора и дополнительных соглашений;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осуществляет взаимодействие в вопросах обслуживания получателей социальных услуг с территориальными органами и учреждениями здравоохранения, куль</w:t>
      </w:r>
      <w:r>
        <w:rPr>
          <w:rFonts w:ascii="Times New Roman" w:hAnsi="Times New Roman"/>
          <w:lang w:val="ru-RU"/>
        </w:rPr>
        <w:t>туры, образования и т.п.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ведет прием получателей социальных услуг, рассматривает заявления и предложения по вопросам социального обслуживания, принимает меры по их реализации;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осуществляет контроль и мониторинг предоставления социальных услуг социальны</w:t>
      </w:r>
      <w:r>
        <w:rPr>
          <w:rFonts w:ascii="Times New Roman" w:hAnsi="Times New Roman"/>
          <w:lang w:val="ru-RU"/>
        </w:rPr>
        <w:t>ми работниками получателям социальных услуг согласно графика;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ведет работу по планированию деятельности отделения (месячные, квартальные, годовые);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отвечает за ведение отчетной документации (за месяц, квартал, год) отделения, сохранность материальных ц</w:t>
      </w:r>
      <w:r>
        <w:rPr>
          <w:rFonts w:ascii="Times New Roman" w:hAnsi="Times New Roman"/>
          <w:lang w:val="ru-RU"/>
        </w:rPr>
        <w:t>енностей;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организует совещания по вопросам повышения качества социального обслуживания (по мере необходимости);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осуществляет контроль за работниками отделения по сбору и сдаче денежных средств за социальные услуги (ежемесячно);</w:t>
      </w:r>
    </w:p>
    <w:p w:rsidR="008246F1" w:rsidRDefault="00801832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  <w:lang w:val="ru-RU"/>
        </w:rPr>
        <w:t>осуществляет контроль и принимает участие в подготовке, сборе документов для определения одиноко проживающего получателя социальных услуг, нуждающегося в постоянном уходе, в стационарное учреждение;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определяет кто из социальных работников будет сопровожд</w:t>
      </w:r>
      <w:r>
        <w:rPr>
          <w:rFonts w:ascii="Times New Roman" w:hAnsi="Times New Roman"/>
          <w:lang w:val="ru-RU"/>
        </w:rPr>
        <w:t>ать и проходить медицинский осмотр с получателем социальных услуг нуждающимся в постоянном уходе и определении в стационарное учреждение;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отвечает на поступившие запросы Министерства социальной защиты населения Кузбасса, Администрации Таштагольского муни</w:t>
      </w:r>
      <w:r>
        <w:rPr>
          <w:rFonts w:ascii="Times New Roman" w:hAnsi="Times New Roman"/>
          <w:lang w:val="ru-RU"/>
        </w:rPr>
        <w:t>ципального района, Управления социальной защиты населения Таштагольского муниципального района, касающиеся обслуживаемых граждан пожилого возраста и инвалидов, согласно территориальности;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участвует в организации и проведении районных благотворительных ме</w:t>
      </w:r>
      <w:r>
        <w:rPr>
          <w:rFonts w:ascii="Times New Roman" w:hAnsi="Times New Roman"/>
          <w:lang w:val="ru-RU"/>
        </w:rPr>
        <w:t>роприятий, посвященных: Дню Пожилого человека, Дню Матери, Дню инвалида, новогодние и рождественские посиделки, 8 Марта, 23 февраля, 9 Мая, юбилейные даты обслуживаемых и др.;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поддерживает связь с предприятиями и организациями, в которых работали обслужи</w:t>
      </w:r>
      <w:r>
        <w:rPr>
          <w:rFonts w:ascii="Times New Roman" w:hAnsi="Times New Roman"/>
          <w:lang w:val="ru-RU"/>
        </w:rPr>
        <w:t>ваемые получатели социальных услуг до ухода на пенсию;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eastAsia="Calibri" w:hAnsi="Times New Roman"/>
          <w:lang w:val="ru-RU" w:eastAsia="en-US"/>
        </w:rPr>
        <w:t>- способствует р</w:t>
      </w:r>
      <w:r>
        <w:rPr>
          <w:rFonts w:ascii="Times New Roman" w:hAnsi="Times New Roman"/>
          <w:lang w:val="ru-RU"/>
        </w:rPr>
        <w:t xml:space="preserve">азмещению информации и объявлений по вопросам социального обслуживания получателей социальных услуг, работе Центра в средствах массовой информации (сайтах: </w:t>
      </w:r>
      <w:r>
        <w:rPr>
          <w:rFonts w:ascii="Times New Roman" w:eastAsia="Calibri" w:hAnsi="Times New Roman"/>
          <w:lang w:val="ru-RU" w:eastAsia="en-US"/>
        </w:rPr>
        <w:t>Министерства социальной защит</w:t>
      </w:r>
      <w:r>
        <w:rPr>
          <w:rFonts w:ascii="Times New Roman" w:eastAsia="Calibri" w:hAnsi="Times New Roman"/>
          <w:lang w:val="ru-RU" w:eastAsia="en-US"/>
        </w:rPr>
        <w:t>ы населения Кузбасса, Администрации Таштагольского муниципального района, Управления социальной защиты населения Таштагольского муниципального района</w:t>
      </w:r>
      <w:r>
        <w:rPr>
          <w:rFonts w:ascii="Times New Roman" w:hAnsi="Times New Roman"/>
          <w:lang w:val="ru-RU"/>
        </w:rPr>
        <w:t>, МКУ «ЦСОГПВиИ Таштагольского г.п.»);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eastAsia="Calibri" w:hAnsi="Times New Roman"/>
          <w:lang w:val="ru-RU" w:eastAsia="en-US"/>
        </w:rPr>
        <w:t>- при возникновении причин, ведущих к срыву выполнения заданий, безо</w:t>
      </w:r>
      <w:r>
        <w:rPr>
          <w:rFonts w:ascii="Times New Roman" w:eastAsia="Calibri" w:hAnsi="Times New Roman"/>
          <w:lang w:val="ru-RU" w:eastAsia="en-US"/>
        </w:rPr>
        <w:t xml:space="preserve">тлагательно ставит в известность директора </w:t>
      </w:r>
      <w:r>
        <w:rPr>
          <w:rFonts w:ascii="Times New Roman" w:hAnsi="Times New Roman"/>
          <w:lang w:val="ru-RU"/>
        </w:rPr>
        <w:t>МКУ «ЦСОГПВиИ Таштагольского г.п.»</w:t>
      </w:r>
      <w:r>
        <w:rPr>
          <w:rFonts w:ascii="Times New Roman" w:eastAsia="Calibri" w:hAnsi="Times New Roman"/>
          <w:lang w:val="ru-RU" w:eastAsia="en-US"/>
        </w:rPr>
        <w:t>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eastAsia="Calibri" w:hAnsi="Times New Roman"/>
          <w:lang w:val="ru-RU" w:eastAsia="en-US"/>
        </w:rPr>
        <w:t xml:space="preserve">- исполняет распоряжения и указания директора </w:t>
      </w:r>
      <w:r>
        <w:rPr>
          <w:rFonts w:ascii="Times New Roman" w:hAnsi="Times New Roman"/>
          <w:lang w:val="ru-RU"/>
        </w:rPr>
        <w:t>МКУ «ЦСОГПВиИ Таштагольского г.п.»</w:t>
      </w:r>
      <w:r>
        <w:rPr>
          <w:rFonts w:ascii="Times New Roman" w:eastAsia="Calibri" w:hAnsi="Times New Roman"/>
          <w:lang w:val="ru-RU" w:eastAsia="en-US"/>
        </w:rPr>
        <w:t xml:space="preserve"> в соответствии с задачами и функциями отделения.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13.3. Социальные работники отделения: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eastAsia="Calibri" w:hAnsi="Times New Roman"/>
          <w:lang w:val="ru-RU" w:eastAsia="en-US"/>
        </w:rPr>
        <w:t>- соблюда</w:t>
      </w:r>
      <w:r>
        <w:rPr>
          <w:rFonts w:ascii="Times New Roman" w:eastAsia="Calibri" w:hAnsi="Times New Roman"/>
          <w:lang w:val="ru-RU" w:eastAsia="en-US"/>
        </w:rPr>
        <w:t xml:space="preserve">ют правила внутреннего трудового распорядка, приказы и распоряжения администрации </w:t>
      </w:r>
      <w:r>
        <w:rPr>
          <w:rFonts w:ascii="Times New Roman" w:hAnsi="Times New Roman"/>
          <w:lang w:val="ru-RU"/>
        </w:rPr>
        <w:t>МКУ «ЦСОГПВиИ Таштагольского г.п.»</w:t>
      </w:r>
      <w:r>
        <w:rPr>
          <w:rFonts w:ascii="Times New Roman" w:eastAsia="Calibri" w:hAnsi="Times New Roman"/>
          <w:lang w:val="ru-RU" w:eastAsia="en-US"/>
        </w:rPr>
        <w:t>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осуществляют выявление и ведет дифференцированный учет граждан пожилого возраста и инвалидов, нуждающихся в обслуживании на дому;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конс</w:t>
      </w:r>
      <w:r>
        <w:rPr>
          <w:rFonts w:ascii="Times New Roman" w:hAnsi="Times New Roman"/>
          <w:lang w:val="ru-RU"/>
        </w:rPr>
        <w:t>ультируют по вопросам социальной защиты граждан пожилого возраста и инвалидов;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заключают договоры на платное социальное обслуживание на условиях частичной и полной оплаты социальных услуг и бесплатно;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содействуют в предоставлении обслуживаемым на дому </w:t>
      </w:r>
      <w:r>
        <w:rPr>
          <w:rFonts w:ascii="Times New Roman" w:hAnsi="Times New Roman"/>
          <w:lang w:val="ru-RU"/>
        </w:rPr>
        <w:t>гражданам льгот и социальных гарантий, предусмотренных законодательством РФ, согласно договора: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1) социально-бытовых услуг,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2) социально-медицинские услуг,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3) социально-психологических услуг,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4) социально-педагогических услуг,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5) социально-правовых услуг;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eastAsia="Calibri" w:hAnsi="Times New Roman"/>
          <w:spacing w:val="-1"/>
          <w:lang w:val="ru-RU" w:eastAsia="en-US"/>
        </w:rPr>
        <w:t>- с</w:t>
      </w:r>
      <w:r>
        <w:rPr>
          <w:rFonts w:ascii="Times New Roman" w:eastAsia="Calibri" w:hAnsi="Times New Roman"/>
          <w:lang w:val="ru-RU" w:eastAsia="en-US"/>
        </w:rPr>
        <w:t>одействуют в предоставлении обслуживаемым на дому гражданам льгот и социальных гарантий, предусмотренных законодательством РФ;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осуществляют в соответствии с утвержденным графиком обслуживание граждан пожилого возраста и инвалидов на дому;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ведут </w:t>
      </w:r>
      <w:r>
        <w:rPr>
          <w:rFonts w:ascii="Times New Roman" w:hAnsi="Times New Roman"/>
          <w:lang w:val="ru-RU"/>
        </w:rPr>
        <w:t>дневник социального работника и обслуживаемого, предоставляют в срок ежемесячный отчет о проделанной работе;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осуществляет сбор и сдачу денежных средств за социальные услуги;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содействуют в организации ритуальных услуг;</w:t>
      </w:r>
    </w:p>
    <w:p w:rsidR="008246F1" w:rsidRDefault="00801832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участвуют в составлении ходатайс</w:t>
      </w:r>
      <w:r>
        <w:rPr>
          <w:rFonts w:ascii="Times New Roman" w:hAnsi="Times New Roman"/>
          <w:lang w:val="ru-RU"/>
        </w:rPr>
        <w:t>тв, сборе документов, прохождении медицинского осмотра получателей социальных услуг для определения одиноко проживающего обслуживаемого, нуждающегося в постоянном уходе в стационарное учреждение;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оказывают содействие в составлении ответов на поступившие </w:t>
      </w:r>
      <w:r>
        <w:rPr>
          <w:rFonts w:ascii="Times New Roman" w:hAnsi="Times New Roman"/>
          <w:lang w:val="ru-RU"/>
        </w:rPr>
        <w:t>запросы из Министерства социальной защиты населения Кемеровской области, Администрации Таштагольского муниципального района, Управления социальной защиты населения Таштагольского муниципального района по вопросам касающимся: обслуживаемых, граждан пожилого</w:t>
      </w:r>
      <w:r>
        <w:rPr>
          <w:rFonts w:ascii="Times New Roman" w:hAnsi="Times New Roman"/>
          <w:lang w:val="ru-RU"/>
        </w:rPr>
        <w:t xml:space="preserve"> возраста и инвалидов согласно территориальности (в устной форме, и с использованием любых возможных средств коммуникации);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участвуют в организации и проведении благотворительных мероприятий, посвященных: Дню Пожилого человека, Дню Матери, Дню </w:t>
      </w:r>
      <w:r>
        <w:rPr>
          <w:rFonts w:ascii="Times New Roman" w:hAnsi="Times New Roman"/>
          <w:lang w:val="ru-RU"/>
        </w:rPr>
        <w:t>инвалида, «Рождественские посиделки», 8 Марта, 23 февраля, 9 Мая, курируемых директором МКУ «ЦСОГПВиИ Таштагольского г.п.»;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поддерживают связь с предприятиями и организациями, в которых работали обслуживаемые граждане, до ухода на пенсию;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проводят бесе</w:t>
      </w:r>
      <w:r>
        <w:rPr>
          <w:rFonts w:ascii="Times New Roman" w:hAnsi="Times New Roman"/>
          <w:lang w:val="ru-RU"/>
        </w:rPr>
        <w:t>ды с обслуживаемыми гражданами по мерам пожарной и электробезопасности;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при необходимости (болезнь, отпуск, учебный отпуск и др.) взаимозаменяемы на подведомственной территории;  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при возникновении причин, ведущих к срыву выполнения заданий, безотлагат</w:t>
      </w:r>
      <w:r>
        <w:rPr>
          <w:rFonts w:ascii="Times New Roman" w:hAnsi="Times New Roman"/>
          <w:lang w:val="ru-RU"/>
        </w:rPr>
        <w:t>ельно ставит в известность: директора МКУ «ЦСОГПВиИ Таштагольского г.п.», заведующего отделением социального обслуживания на дому;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исполняют распоряжения и указания: директора МКУ «ЦСОГПВиИ Таштагольского г.п.», заведующего отделением в соответствии с за</w:t>
      </w:r>
      <w:r>
        <w:rPr>
          <w:rFonts w:ascii="Times New Roman" w:hAnsi="Times New Roman"/>
          <w:lang w:val="ru-RU"/>
        </w:rPr>
        <w:t>дачами и функциями отделения.</w:t>
      </w:r>
    </w:p>
    <w:p w:rsidR="008246F1" w:rsidRDefault="008246F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8246F1" w:rsidRDefault="00801832">
      <w:pPr>
        <w:pStyle w:val="Textbody"/>
        <w:jc w:val="center"/>
      </w:pPr>
      <w:r>
        <w:rPr>
          <w:rFonts w:ascii="Times New Roman" w:hAnsi="Times New Roman" w:cs="Times New Roman"/>
          <w:b/>
          <w:lang w:val="ru-RU"/>
        </w:rPr>
        <w:t>14. Права и Ответственность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 xml:space="preserve">14.1. Специалисты Отделения вправе знакомиться с проектами решений руководства учреждения, касающимися деятельности </w:t>
      </w:r>
      <w:r>
        <w:rPr>
          <w:rFonts w:ascii="Times New Roman" w:eastAsia="Calibri" w:hAnsi="Times New Roman"/>
          <w:lang w:val="ru-RU" w:eastAsia="en-US"/>
        </w:rPr>
        <w:t>МКУ «ЦСОГПВиИ Таштагольского г.п.»</w:t>
      </w:r>
      <w:r>
        <w:rPr>
          <w:rFonts w:ascii="Times New Roman" w:hAnsi="Times New Roman"/>
          <w:lang w:val="ru-RU"/>
        </w:rPr>
        <w:t>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14.2. Обращаться к руководству с предложениям</w:t>
      </w:r>
      <w:r>
        <w:rPr>
          <w:rFonts w:ascii="Times New Roman" w:hAnsi="Times New Roman"/>
          <w:lang w:val="ru-RU"/>
        </w:rPr>
        <w:t>и по вопросам, входящим в их компетенцию;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14.3. Вносить на рассмотрение руководства учреждения предложения по улучшению деятельности учреждения и совершенствованию методов работы;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14.4. Запрашивать в установленном порядке от государственных органов, предпр</w:t>
      </w:r>
      <w:r>
        <w:rPr>
          <w:rFonts w:ascii="Times New Roman" w:hAnsi="Times New Roman"/>
          <w:lang w:val="ru-RU"/>
        </w:rPr>
        <w:t>иятий, учреждений, организаций, граждан и общественных объединений, муниципальных органов социальной защиты населения материалы и информацию, необходимую для исполнения своих должностных обязанностей;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14.5. Подписывать и заверять копии документов в личных </w:t>
      </w:r>
      <w:r>
        <w:rPr>
          <w:rFonts w:ascii="Times New Roman" w:hAnsi="Times New Roman"/>
          <w:lang w:val="ru-RU"/>
        </w:rPr>
        <w:t>делах получателей социальных услуг;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14.6. По мере необходимости повышать профессиональную квалификацию, проходить аттестацию;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14.7. Специалисты Отделения несут ответственность: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 за не своевременное и не качественное выполнение возложенных на них задач и </w:t>
      </w:r>
      <w:r>
        <w:rPr>
          <w:rFonts w:ascii="Times New Roman" w:hAnsi="Times New Roman"/>
          <w:lang w:val="ru-RU"/>
        </w:rPr>
        <w:t>функций;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 за невыполнение возложенных должностных обязанностей или выполнение не в полном объеме, за превышение должностных полномочий. В этих случаях может быть наложено дисциплинарное взыскание в соответствии с трудовым законодательством РФ;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 необо</w:t>
      </w:r>
      <w:r>
        <w:rPr>
          <w:rFonts w:ascii="Times New Roman" w:hAnsi="Times New Roman"/>
          <w:lang w:val="ru-RU"/>
        </w:rPr>
        <w:t>снованность и несвоевременность реализации законодательных и иных нормативных актов РФ по социальному обеспечению;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 неправомерные действия, а также за бездействия, ведущие к нарушению прав и законных интересов граждан;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>- за несвоевременное предоставлен</w:t>
      </w:r>
      <w:r>
        <w:rPr>
          <w:rFonts w:ascii="Times New Roman" w:hAnsi="Times New Roman"/>
          <w:lang w:val="ru-RU"/>
        </w:rPr>
        <w:t xml:space="preserve">ие отчетности по всем направлениям деятельности в </w:t>
      </w:r>
      <w:r>
        <w:rPr>
          <w:rFonts w:ascii="Times New Roman" w:eastAsia="Calibri" w:hAnsi="Times New Roman"/>
          <w:lang w:val="ru-RU" w:eastAsia="en-US"/>
        </w:rPr>
        <w:t>Министерство социальной защиты населения Кузбасса, Администрацию Таштагольского муниципального района, Управление социальной защиты населения Таштагольского муниципального района</w:t>
      </w:r>
      <w:r>
        <w:rPr>
          <w:rFonts w:ascii="Times New Roman" w:hAnsi="Times New Roman"/>
          <w:lang w:val="ru-RU"/>
        </w:rPr>
        <w:t>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 правонарушения, совер</w:t>
      </w:r>
      <w:r>
        <w:rPr>
          <w:rFonts w:ascii="Times New Roman" w:hAnsi="Times New Roman"/>
          <w:lang w:val="ru-RU"/>
        </w:rPr>
        <w:t>шенные в процессе осуществления своей деятельности, в пределах, определенных административным, уголовным и гражданским законодательством Российской Федерации.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 разглашение конфиденциальных сведений, составляющих государственную и иную охраняемую законо</w:t>
      </w:r>
      <w:r>
        <w:rPr>
          <w:rFonts w:ascii="Times New Roman" w:hAnsi="Times New Roman"/>
          <w:lang w:val="ru-RU"/>
        </w:rPr>
        <w:t>м тайну, а так же сведения, затрагивающие частную жизнь, честь и достоинство граждан, ставшие известными в связи с исполнением должностных обязанностей. Работники отделения, виновные в разглашении профессиональной тайны, несут ответственность в порядке, ус</w:t>
      </w:r>
      <w:r>
        <w:rPr>
          <w:rFonts w:ascii="Times New Roman" w:hAnsi="Times New Roman"/>
          <w:lang w:val="ru-RU"/>
        </w:rPr>
        <w:t>тановленном законодательством РФ;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за соблюдение порядка и сроков выполнения административных процедур, соответствие принимаемых ими решений требованиям действующего законодательства;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  за нарушение трудовой дисциплины;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>- за сохранность доверенных получ</w:t>
      </w:r>
      <w:r>
        <w:rPr>
          <w:rFonts w:ascii="Times New Roman" w:hAnsi="Times New Roman"/>
          <w:lang w:val="ru-RU"/>
        </w:rPr>
        <w:t xml:space="preserve">ателями социальных услуг документов, оборудования, инвентаря, компьютерной и иной используемой техники принадлежащей получателям социальных услуг и </w:t>
      </w:r>
      <w:r>
        <w:rPr>
          <w:rFonts w:ascii="Times New Roman" w:eastAsia="Calibri" w:hAnsi="Times New Roman"/>
          <w:lang w:val="ru-RU" w:eastAsia="en-US"/>
        </w:rPr>
        <w:t>МКУ «ЦСОГПВиИ Таштагольского г.п.»</w:t>
      </w:r>
      <w:r>
        <w:rPr>
          <w:rFonts w:ascii="Times New Roman" w:hAnsi="Times New Roman"/>
          <w:lang w:val="ru-RU"/>
        </w:rPr>
        <w:t>.</w:t>
      </w:r>
    </w:p>
    <w:p w:rsidR="008246F1" w:rsidRDefault="008246F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8246F1" w:rsidRDefault="00801832">
      <w:pPr>
        <w:pStyle w:val="Textbody"/>
        <w:jc w:val="center"/>
      </w:pPr>
      <w:r>
        <w:rPr>
          <w:rFonts w:ascii="Times New Roman" w:hAnsi="Times New Roman" w:cs="Times New Roman"/>
          <w:b/>
          <w:lang w:val="ru-RU"/>
        </w:rPr>
        <w:t>15. Взаимоотношения</w:t>
      </w:r>
    </w:p>
    <w:p w:rsidR="008246F1" w:rsidRDefault="00801832">
      <w:pPr>
        <w:pStyle w:val="Textbody"/>
        <w:spacing w:after="0" w:line="240" w:lineRule="auto"/>
        <w:jc w:val="both"/>
      </w:pPr>
      <w:r>
        <w:rPr>
          <w:rFonts w:ascii="Times New Roman" w:hAnsi="Times New Roman"/>
          <w:lang w:val="ru-RU"/>
        </w:rPr>
        <w:t xml:space="preserve">15.1 Отделение социального обслуживания на дому </w:t>
      </w:r>
      <w:r>
        <w:rPr>
          <w:rFonts w:ascii="Times New Roman" w:hAnsi="Times New Roman"/>
          <w:lang w:val="ru-RU"/>
        </w:rPr>
        <w:t xml:space="preserve">осуществляет взаимодействие со всеми структурными подразделениями </w:t>
      </w:r>
      <w:r>
        <w:rPr>
          <w:rFonts w:ascii="Times New Roman" w:eastAsia="Calibri" w:hAnsi="Times New Roman"/>
          <w:lang w:val="ru-RU" w:eastAsia="en-US"/>
        </w:rPr>
        <w:t>МКУ «ЦСОГПВиИ Таштагольского г.п.»</w:t>
      </w:r>
      <w:r>
        <w:rPr>
          <w:rFonts w:ascii="Times New Roman" w:hAnsi="Times New Roman"/>
          <w:lang w:val="ru-RU"/>
        </w:rPr>
        <w:t>.</w:t>
      </w:r>
    </w:p>
    <w:p w:rsidR="008246F1" w:rsidRDefault="00801832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15.2 Отделение по всем вопросам социальной защиты получателей социальных услуг отнесенным к его компетенции, взаимодействует с </w:t>
      </w:r>
      <w:r>
        <w:rPr>
          <w:rFonts w:ascii="Times New Roman" w:hAnsi="Times New Roman"/>
          <w:lang w:val="ru-RU"/>
        </w:rPr>
        <w:t>соответствующими государственными и негосударственными структурами.</w:t>
      </w:r>
    </w:p>
    <w:p w:rsidR="008246F1" w:rsidRDefault="008246F1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p w:rsidR="008246F1" w:rsidRDefault="00801832">
      <w:pPr>
        <w:pStyle w:val="Textbody"/>
        <w:jc w:val="center"/>
      </w:pPr>
      <w:r>
        <w:rPr>
          <w:rFonts w:ascii="Times New Roman" w:hAnsi="Times New Roman" w:cs="Times New Roman"/>
          <w:b/>
          <w:lang w:val="ru-RU"/>
        </w:rPr>
        <w:t>16. Сфера деятельности</w:t>
      </w:r>
      <w:r>
        <w:rPr>
          <w:rFonts w:ascii="Times New Roman" w:hAnsi="Times New Roman" w:cs="Times New Roman"/>
          <w:b/>
          <w:lang w:val="ru-RU"/>
        </w:rPr>
        <w:tab/>
      </w:r>
    </w:p>
    <w:p w:rsidR="008246F1" w:rsidRDefault="00801832">
      <w:pPr>
        <w:pStyle w:val="Textbody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Сферой деятельности отделения обслуживания на дому МКУ «ЦСОГПВиИ Таштагольского г.п», является обеспечение социальными услугами на дому граждан Таштагольского муни</w:t>
      </w:r>
      <w:r>
        <w:rPr>
          <w:rFonts w:ascii="Times New Roman" w:hAnsi="Times New Roman"/>
          <w:lang w:val="ru-RU"/>
        </w:rPr>
        <w:t>ципального района Кемеровской области-Кузбасса.</w:t>
      </w:r>
    </w:p>
    <w:p w:rsidR="008246F1" w:rsidRDefault="008246F1">
      <w:pPr>
        <w:pStyle w:val="Textbody"/>
        <w:jc w:val="both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jc w:val="both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jc w:val="both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jc w:val="both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jc w:val="both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jc w:val="both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jc w:val="both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jc w:val="both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 1</w:t>
      </w: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 положению об отделении</w:t>
      </w: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социального обслуживания на дому</w:t>
      </w: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01832">
      <w:pPr>
        <w:pStyle w:val="Textbody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Тарифы на социальные услуги на основании подушевых нормативов финансирования социальных услуг, 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>предоставляемые поставщиками социальных услуг в форме социального обслуживания  на дому в Кемеровской области - Кузбассе</w:t>
      </w:r>
    </w:p>
    <w:p w:rsidR="008246F1" w:rsidRDefault="008246F1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8246F1" w:rsidRDefault="008246F1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</w:p>
    <w:tbl>
      <w:tblPr>
        <w:tblW w:w="10226" w:type="dxa"/>
        <w:tblInd w:w="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5"/>
        <w:gridCol w:w="6525"/>
        <w:gridCol w:w="2546"/>
      </w:tblGrid>
      <w:tr w:rsidR="008246F1">
        <w:tblPrEx>
          <w:tblCellMar>
            <w:top w:w="0" w:type="dxa"/>
            <w:bottom w:w="0" w:type="dxa"/>
          </w:tblCellMar>
        </w:tblPrEx>
        <w:trPr>
          <w:trHeight w:val="136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color w:val="000000"/>
              </w:rPr>
              <w:t>п/п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Наименование социальной услуги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Тариф, руб./услуга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ind w:left="720" w:hanging="48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ind w:left="7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1. Социально-бытовые услуги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89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Приготовление пищи (процесс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кулинарной обработки продуктов)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28,80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01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приготовлении пищи (поддержание навыков приготовления пищи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84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Подготовка и подача пищи (процесс подготовки пищи к приему)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86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при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подготовке пищи к приему (поддержание навыков подготовки пищи к приему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1.5.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Кормление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при приеме пищи (поддержание навыков приема пищи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соблюдении питьевого режима (профилактика обезвоживания, поддержание навыков регулярного приема воды)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Предоставление санитарно-гигиенических услуг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246F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Умывание (процесс очищения рук и лица водой с гигиеническими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средствами, расчесыванием волос)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при умывании (сохранение навыков умывания и расчесывания волос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Купание в кровати, включая мытье головы (процесс очищения тела с водой 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гигиеническими средствами)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Купание в приспособленном помещении (месте), включая мытье головы (процесс очищения тела с водой и гигиеническими средствами)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1.8.5.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при купании в приспособленном помещении 9месте), включая мытье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головы (сохранение навыков купания и (или) облегчение данного процесса)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Гигиеническое обтирание (процесс очищения кожных покровов водой)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Мытье головы, в том числе в кровати 9процесс очищения кожи головы и волос с водой 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гигиеническими средствами)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75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при мытье головы (сохранение навыков мытья головы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8,20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1.8.9.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Подмывание (процесс очищения кожи с водой и гигиеническими средствами после опорожнения)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1.8.10.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Гигиеническая обработка рук и ногтей (процесс обработки ногтей на руках с водой и гигиеническими средствами, включая стрижку и подпиливание ногтей)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1.8.11.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при гигиенической обработке рук и ногтей (сохранение навыков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гигиенической обработки ногтей на руках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1.8.12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Мытье ного (процесс очищения ног с водой и гигиеническими средствами)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1.8.13.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при мытье ног (сохранение навыков мытья ног и (или) облегчение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1.8.14.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Гигиеническая обработка ног и ногтей (процесс обработки ногтей на ногах с водой и гигиеническими средствами, включая стрижку и подпиливание ногтей)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1.8.15.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при гигиенической обработке ног и ногтей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(сохранение навыков гигиенической обработки ногтей на ногах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1.8.16.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Гигиеническое бритье (процесс удаления волос на лице)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1.8.17.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Гигиеническая стрижка (процесс укорачивания волос на голове)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4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1.8.18.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Смена одежды (обуви) (процессы одевания, раздевания)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1.8.19.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при смене одежды (обуви) (сохранение навыков одевания, раздевания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1.8.20.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Смена нательного белья (процесс снятия,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надевания нательного белья)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1.8.21.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при смене нательного белья (сохранение навыков снятия, надевания нательного белья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1.8.22.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Смена постельного белья (процессы снятия, надевания предметов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постельного белья)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1.8.23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при смене постельного белья (сохранение навыков снятия, надевания предметов постельного белья и (или) облегчение данного процесса)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1.8.24.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Смена абсорбирующего белья, включая гигиеническую обработку белья с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последующим очищением тела водой и (или) гигиеническими средствами)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1.8.25.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при смене абсорбирующего белья (сохранение навыков снятия и надевания абсорбирующего белья и (или) облегчение данного процесса)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1.8.26.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при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пользовании туалетом (иными приспособлениями), включая гигиеническую обработку (поддержание способности и сохранение навыков пользования туалетом и (или) иными приспособлениями и 9или)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1.8.27.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Замена </w:t>
            </w:r>
            <w:r>
              <w:rPr>
                <w:rFonts w:ascii="Times New Roman" w:hAnsi="Times New Roman" w:cs="Times New Roman"/>
                <w:lang w:val="ru-RU"/>
              </w:rPr>
              <w:t>мочеприемника и (или) калоприемника (процесс замены мочеприемника и (или) калоприемника и ухода за прилегающими кожными покровами)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1.8.28.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при замене мочеприемника и (или) калоприемника (сохранение навыков замены мочеприемника и (или)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калоприемника, ухода за прилегающими кожными покровами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1.9.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Позиционирование (процессы изменения позы в кровати в целях профилактики аспирации, пролежней, контрактур, тромбозов, застройных явлений и др.)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при позиционировании (поддержание двигательных навыков в целях профилактики аспирации, пролежней, контрактур, тромбозов, застойных явлений и др. и (или) облегчение данного процесса)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Пересаживание (процессы перемещения)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при пересаживании (поддержание двигательных навыков и (или) облегчение данного процесса)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при передвижении по помещению (поддержание способности к передвижению)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при передвижении по помещению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(поддержание способности к передвижению)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443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Покупка за счет средств получателя социальных услуг и доставка продовольственных товаров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1.15.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Покупка за счет средств получателя социальных услуг и доставка готовых блюд и напитков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Покупка за счет средств получателя социальных услуг и доставка непродовольственных товаров, включая книги и периодические печатные издания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Покупка за счет средств получателя социальных услуг, получение и доставка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лекарственных препаратов, изделий медицинского назначения, включая средства по уходу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1.18.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Отправка за счет средств получателя социальных услуг почтовой корреспонденции, ее получение и доставка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1.19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Оплата за счет средств получателя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социальных услуг счетов за жилое помещение, коммунальные услуги и услуги связи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85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t>1.20.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Доставка за счет средств получателя социальных услуг вещей в стирку, химчистку и их доставка обратно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Мелкий ремонт мягкого инвентаря (одежда,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постельное белье, покрывала, шторы)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t>1.22.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обеспечении топливом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Сортировка и складирование угля в ведро (в жилых помещениях без газового или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Доставка дров до печи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Доставка угля до печи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1.26.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Топка печей (в жилых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1.27.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Очистка топки от золы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1.28.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Вынос золы (в жилых помещениях без газового или центрального отопления)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t>1.29.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Доставка воды (в жилых помещениях без водоснабжения)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1.30.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проведении за счет средств получателя социальных услуг ремонта жилых помещений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Уборка жилых помещений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246F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1.31.1.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Влажная очистка мебели от пыли без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передвижения мебели и использование средств для подъема на высоту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1.31.2.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Вынос мусора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1.31.3.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Очистка от пыли полов, пылесосом (веником) площади жилья не более установленной федеральным стандартом социальной нормы площади жилья без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передвижения мебели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1.31.4.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Мытье полов площади жилья не более установленной федеральным стандартом социальной нормы площади жилья без передвижения мебели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1.31.5.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Мытье посуды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13,60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1.31.6.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Ручная стирка или стирка в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полуавтоматической стиральной машине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78,00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1.31.7.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Машинная стирка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1.32.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организации ритуальных услуг (при отсутствии у умерших граждан родственников или при невозможности или нежелании ими осуществлять погребение)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Социально-медицинские услуги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Измерение температура тела, артериального давления, пульса, сатурации (в соответствии с медицинскими рекомендациями) (процесс наблюдения за состоянием здоровья)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в соблюдении медицинских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рекомендаций (поддержание способности следовать медицинским назначениям и рекомендациям)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Подготовка лекарственных препаратов к приему (процесс подготовки порций лекарственных препаратов к приему)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в соблюдении приема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лекарственных препаратов (поддержание способности принимать лекарственные препараты)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получении помощи лечебно-профилактических учреждений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246F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предоставлении первичной медико-санитарной помощи, включая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медицинскую реабилитацию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246F1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246F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2.5.2.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предоставлении специализированной, в том числе высокотехнологичной, медицинской помощи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55,20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предоставлении паллиативной медицинской помощи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55,20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проведении диспансеризации и медицинских осмотров 9профилактических, предварительных, периодических)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55,20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2.5.5.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подготовке к госпитализации в медицинскую организацию, оказывающую специализированную, в том числе высокотехнологичную, медицинск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ую помощь в плановой форме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2.5.6.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посещении лечебно-профилактических учреждений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2.5.7.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проведении противоэпидемических мероприятий в том числе вакцинация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27.60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2.5.8.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Доставка анализов до медицинской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организации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27.60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2.6.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получении путевки на санаторно-курортное лечение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27,60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2.7.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проведении медико-социальной экспертизы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246F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2.7.1.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получении направления медицинской организации на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медико-социальную экспертизу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2.7.2.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прохождении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2.7.3.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прохождении медико-социальной экспертизы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3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2.7.4.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получении копии акта медико-социальной экспертизы и (или) протокола проведения медико-социальной экспертизы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2.7.5.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Содействие в получении направления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медицинской организации на медико-социальную экспертизу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2.8.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обеспечении техническими средствами реабилитации, протезно-ортопедическими изделиями, очками, слуховыми аппаратами (сопровождение и помощь в оформлении документов)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2.9.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Проведение оздоровительных мероприятий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246F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2.9.1.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проведении оздоровительной гимнастики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2.9.2.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Проведение активной и пассивной гимнастики лицам, нуждающимся в уходе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2.10.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Оказание первой доврачебной помощи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Проверка условий хранения лекарственных препаратов в соответствии с инструкцией по применению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Разъяснение пределов рекомендованной двигательной активности лицам, нуждающимся в постороннем уходе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Разъяснение содержания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предоставляемого ухода при наличии рекомендаций врача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Социально-психологические услуги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Социально-психологическое консультирование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Психологическая диагностика и обследование личности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3.3.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Психологическая коррекция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13,60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Социально-психологический патронаж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4. Социально-педагогические услуги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Бесплатное обучение практическим навыкам общего ухода за получателями социальных услуг, имеющими ограничения жизнедеятельности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18,40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Организация досуга (праздники, экскурсии и другие культурные мероприятия)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234,00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5. Социально-трудовые услуги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Проведение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24,00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332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Оказание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помощи в трудоустройстве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82,40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5. Социально-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правовые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услуги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.1.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Оказание помощи в оформлении и восстановлении утраченных документов получателей социальных услуг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22,80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оформлении пенсий, пособий, выплат льгот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27,60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Оказание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помощи в получении юридических услуг (в том числе бесплатно)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36,80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ind w:left="1080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>7. Услуги в целях повышения коммуникативного потенциала получателей социальных услуг, имеющих ограничения жизнедеятельности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</w:rPr>
              <w:t>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Бесплатная помощь в освоении навыков пользования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техническими средствами реабилитации, средствами ухода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18,40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освоении навыков самообслуживания, самоконтроля, саморегуляции, общения и поведения в социуме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18,40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в освоение навыков пользования мобильным телефоном,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компьютером, сетью «Интернет»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30,00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7.4.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написании, чтении писем (сообщений), в том числе в электронном виде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11,60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Содействие в проведении социально-реабилитационных мероприятий в сфере социального обслуживания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246F1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5.1.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в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использовании очков и (или) слуховых аппаратов (поддержание способности пользоваться очками и (или) слуховым аппаратом или обеспечение их использования)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snapToGrid w:val="0"/>
              <w:jc w:val="center"/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18,40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5.2.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в использовании протезов или ортезов (сохранение навыков надевания и снятия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протезов или ортезов)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30,60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5.3.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поддержании посильной социальной активности (поддержание потребности в осуществлении социальных желаний, стремлений)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5.4.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в поддержании посильной физической активности, включая прогулки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(поддержание потребности в движении)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18,40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5.5.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Помощь в поддержании посильной бытовой активности (поддержание навыков ведения домашнего хозяйства)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5.6.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Помощь в поддержании когнитивных функций (поддержание навыков, способствующих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сохранению памяти, внимания, мышления  идр.)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6,20</w:t>
            </w:r>
          </w:p>
        </w:tc>
      </w:tr>
    </w:tbl>
    <w:p w:rsidR="008246F1" w:rsidRDefault="008246F1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246F1" w:rsidRDefault="00801832">
      <w:pPr>
        <w:pStyle w:val="Standard"/>
        <w:jc w:val="right"/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lang w:val="ru-RU"/>
        </w:rPr>
        <w:t>Приложение №2</w:t>
      </w: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к положению об отделении</w:t>
      </w: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 w:cs="Times New Roman"/>
          <w:color w:val="000000"/>
          <w:lang w:val="ru-RU" w:eastAsia="ru-RU"/>
        </w:rPr>
      </w:pPr>
      <w:r>
        <w:rPr>
          <w:rFonts w:ascii="Times New Roman" w:hAnsi="Times New Roman" w:cs="Times New Roman"/>
          <w:color w:val="000000"/>
          <w:lang w:val="ru-RU" w:eastAsia="ru-RU"/>
        </w:rPr>
        <w:t>социального обслуживания на дому</w:t>
      </w: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 w:cs="Times New Roman"/>
          <w:color w:val="000000"/>
          <w:lang w:val="ru-RU" w:eastAsia="ru-RU"/>
        </w:rPr>
      </w:pPr>
    </w:p>
    <w:p w:rsidR="008246F1" w:rsidRDefault="00801832">
      <w:pPr>
        <w:pStyle w:val="Standard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Тарифы на дополнительные социальные услуги, предоставляемые гражданам пожилого возраста и инвалидам, отделениями </w:t>
      </w:r>
      <w:r>
        <w:rPr>
          <w:rFonts w:ascii="Times New Roman" w:hAnsi="Times New Roman" w:cs="Times New Roman"/>
          <w:b/>
          <w:bCs/>
          <w:lang w:val="ru-RU"/>
        </w:rPr>
        <w:t xml:space="preserve">социального обслуживания центров социального обслуживания населения  </w:t>
      </w:r>
    </w:p>
    <w:p w:rsidR="008246F1" w:rsidRDefault="00801832">
      <w:pPr>
        <w:pStyle w:val="Standard"/>
        <w:jc w:val="center"/>
      </w:pPr>
      <w:r>
        <w:rPr>
          <w:rFonts w:ascii="Times New Roman" w:hAnsi="Times New Roman" w:cs="Times New Roman"/>
          <w:b/>
          <w:bCs/>
          <w:lang w:val="ru-RU"/>
        </w:rPr>
        <w:t xml:space="preserve">(Приложение № 2 к решению совета народных депутатов Таштагольского муниципального района от 16 апреля 2019г. </w:t>
      </w:r>
      <w:r>
        <w:rPr>
          <w:rFonts w:ascii="Times New Roman" w:hAnsi="Times New Roman" w:cs="Times New Roman"/>
          <w:b/>
          <w:bCs/>
        </w:rPr>
        <w:t>№ 55-рр)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8246F1" w:rsidRDefault="008246F1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8246F1" w:rsidRDefault="008246F1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11" w:type="dxa"/>
        <w:tblInd w:w="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0"/>
        <w:gridCol w:w="5040"/>
        <w:gridCol w:w="1740"/>
        <w:gridCol w:w="2381"/>
      </w:tblGrid>
      <w:tr w:rsidR="008246F1">
        <w:tblPrEx>
          <w:tblCellMar>
            <w:top w:w="0" w:type="dxa"/>
            <w:bottom w:w="0" w:type="dxa"/>
          </w:tblCellMar>
        </w:tblPrEx>
        <w:trPr>
          <w:trHeight w:val="181"/>
        </w:trPr>
        <w:tc>
          <w:tcPr>
            <w:tcW w:w="105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п/п</w:t>
            </w:r>
          </w:p>
        </w:tc>
        <w:tc>
          <w:tcPr>
            <w:tcW w:w="5040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социальной услуги</w:t>
            </w:r>
          </w:p>
        </w:tc>
        <w:tc>
          <w:tcPr>
            <w:tcW w:w="1740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объем работ, единицы </w:t>
            </w:r>
            <w:r>
              <w:rPr>
                <w:sz w:val="24"/>
                <w:szCs w:val="24"/>
              </w:rPr>
              <w:t>измерения</w:t>
            </w:r>
          </w:p>
        </w:tc>
        <w:tc>
          <w:tcPr>
            <w:tcW w:w="2381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за единицу измерения,  руб.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Социально-бытовые услуги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(поиск работника для выполнения работ, подготовка инвентаря, контроль выполняемых работ):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Колка дров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заказ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Колка угля, в том </w:t>
            </w:r>
            <w:r>
              <w:rPr>
                <w:sz w:val="24"/>
                <w:szCs w:val="24"/>
              </w:rPr>
              <w:t>числе смерзшегося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заказ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Распиловка дров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заказ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Складирование угля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заказ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Переноска дров от места выгрузки до места складирования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м3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Укладка дров в поленницу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м3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Доставка воды (более 30 </w:t>
            </w:r>
            <w:r>
              <w:rPr>
                <w:sz w:val="24"/>
                <w:szCs w:val="24"/>
              </w:rPr>
              <w:t>литров в неделю) до 500 м либо до ближайшей водозаборной колонки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</w:t>
            </w:r>
          </w:p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Л.)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6,46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снега с прохожей части (для граждан, проживающих в жилых домах индивидуального жилищного фонда)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(до 30 мин)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Колка льда с прохожей части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35,55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санитарно-гигиенических услуг (средства, материалы и инструменты предоставляются получателем социальных услуг):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Обработка головы при педикулезе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Бритье электробритвой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Бритье станком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Гигиеническая стрижка ногтей на руках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Гигиеническая стрижка ногтей на ногах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Гигиеническая стрижка волос у лежачих больных (подравнивание, укорачивание)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Подготовка к приему ванны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Подготовка к приему бани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Купание в ванне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27,66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Купание в бане                                                          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Замена памперса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Окраска волос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53,33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Стирка белья в </w:t>
            </w:r>
            <w:r>
              <w:rPr>
                <w:sz w:val="24"/>
                <w:szCs w:val="24"/>
              </w:rPr>
              <w:t>благоустроенном секторе: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rPr>
                <w:lang w:val="ru-RU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ручная (при отсутствии иной возможности)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27,66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машинная (в стиральной машине активаторного типа)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машинная с отжимом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16,14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автоматическая (загрузка белья и моющих средств, запуск </w:t>
            </w:r>
            <w:r>
              <w:rPr>
                <w:sz w:val="24"/>
                <w:szCs w:val="24"/>
              </w:rPr>
              <w:t>программы, выгрузка белья)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Стирка белья без коммунальных удобств ( с нагревом воды):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rPr>
                <w:lang w:val="ru-RU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ручная (при отсутствии иной возможности)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36,88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машинная (в стиральной машине активаторного типа)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27,66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машинная с отжимом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Полоскание грязного белья от фекалий при уходе за лежачими гражданами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Полоскание белья вручную (в реке)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Отжим белья вручную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Развешивание постиранного белья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Снятие и </w:t>
            </w:r>
            <w:r>
              <w:rPr>
                <w:sz w:val="24"/>
                <w:szCs w:val="24"/>
              </w:rPr>
              <w:t>складывание постиранного белья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Глажение белья утюгом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10,38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Мелкий ремонт белья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Навешивание или снятие штор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посуды в: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неблагоустроенном секторе (нагрев воды)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благоустроенном секторе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раковины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ванны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душевой кабины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унитаза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электрической или газовой печи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Чистк4 настенной </w:t>
            </w:r>
            <w:r>
              <w:rPr>
                <w:sz w:val="24"/>
                <w:szCs w:val="24"/>
              </w:rPr>
              <w:t>кафельной плитки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панелей, дверей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и разморозка холодильника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окон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отопительной батареи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п.м.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зеркал, стекол в мебели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Мытье, чистка </w:t>
            </w:r>
            <w:r>
              <w:rPr>
                <w:sz w:val="24"/>
                <w:szCs w:val="24"/>
              </w:rPr>
              <w:t>люстр, бра и т.д.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потолка, потолочной плитки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9,48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жалюзи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8,28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Сезонное мытье балкона (уборка на балкона)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Внутренняя влажная уборка в шкафах, в антресолях и др. (посуда, книги, вещи)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59,25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Утепление рам к зиме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1п.м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Очистка рам, дверей от бумаги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1п.м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Сухая очистка от пыли:</w:t>
            </w:r>
          </w:p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полов, стен, мебели площади жилья (более установленной федеральным стандартом) социальной нормы площади жилья и/или более 2 раза в </w:t>
            </w:r>
            <w:r>
              <w:rPr>
                <w:sz w:val="24"/>
                <w:szCs w:val="24"/>
              </w:rPr>
              <w:t>месяц) без передвижения мебели;</w:t>
            </w:r>
          </w:p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ковров;</w:t>
            </w:r>
          </w:p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полового покрытия: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пылесосом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2,77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веником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5,54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Сухая уборка полов, стен нежилых помещений (сенки, веранда, крыльцо) пылесосом (веником)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Снятие, навешывание ковров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п.м.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ковровых изделий влажной щеткой с моющими средствами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4,74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Стирка паласа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Очистка пылесоса от пыли и мусора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Выбивка половиков от пыли на улице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1п.м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Борьба с домашними </w:t>
            </w:r>
            <w:r>
              <w:rPr>
                <w:sz w:val="24"/>
                <w:szCs w:val="24"/>
              </w:rPr>
              <w:t>насекомыми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полов: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вручную без швабры ( 1 раз в 10 дней) (при сильном загрязнении (удаление экскрементов (кал, моча, рвотные массы и т. п.), после ремонта и т. д.) применять повышающий коэффициент 1,5)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8,28</w:t>
            </w:r>
          </w:p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(12,42)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шваброй или другими инструментами ( 1 раз в 10 дней) (при сильном загрязнении (улаление экскрементов (кал, моча, рвотные массы и т. п.), после ремонта и т. д.) применять повышающий коэффициент 1,5)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</w:t>
            </w:r>
          </w:p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(6,93)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Спуск (подъем) овощей и </w:t>
            </w:r>
            <w:r>
              <w:rPr>
                <w:sz w:val="24"/>
                <w:szCs w:val="24"/>
              </w:rPr>
              <w:t>заготовок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rPr>
                <w:lang w:val="ru-RU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 (из) погреб(а) в доме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1ведро</w:t>
            </w:r>
          </w:p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 (из) погреб(а) на улице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1ведро</w:t>
            </w:r>
          </w:p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6,67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Вычерпывание и вынос воды из погреба в ручную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 (7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погреба, подполья и вынос мусора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35,55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огорода (средства, материалы и инструменты предоставляются получателем социальных услуг):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>
            <w:pPr>
              <w:rPr>
                <w:lang w:val="ru-RU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вскапывание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76,82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формирования гряд, заделка семян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54,82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высаживание рассады на участок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4,74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>
              <w:rPr>
                <w:sz w:val="24"/>
                <w:szCs w:val="24"/>
              </w:rPr>
              <w:t>подвязывание или пасынкование кустовых культур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формирование навозной гряды под парник (укладка гряды)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накрытие парников укрывным материалом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прополка гряд с частичным рыхлением в ручную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49,74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>
              <w:rPr>
                <w:sz w:val="24"/>
                <w:szCs w:val="24"/>
              </w:rPr>
              <w:t>окучивание картофеля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54,82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Копка  картофеля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76,82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полив огорода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1ведро(10л)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6,46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уборка овощей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</w:t>
            </w:r>
          </w:p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27,66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обработка растений средствами борьбы от вредителей на приусадебном участке, сбор </w:t>
            </w:r>
            <w:r>
              <w:rPr>
                <w:sz w:val="24"/>
                <w:szCs w:val="24"/>
              </w:rPr>
              <w:t>колорадского жука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 мин</w:t>
            </w:r>
          </w:p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сотка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71,10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разноска земли по огороду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</w:t>
            </w:r>
          </w:p>
          <w:p w:rsidR="008246F1" w:rsidRDefault="00801832">
            <w:pPr>
              <w:pStyle w:val="ConsPlusNormal"/>
              <w:jc w:val="center"/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16,59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Уход за комнатными растениями: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полив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пересадка (подготовка почвы, засыпание в емкость земли, пикирование растений)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Уход за домашними животными (чистка лотка)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8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Консервирование, засолка овощей (мытье, укладка в банки, нарезка овощей,  приготовление маринада,  стерилизация банок, закатывание крышкой)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литр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37,92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Уборка и вынос мусора со </w:t>
            </w:r>
            <w:r>
              <w:rPr>
                <w:sz w:val="24"/>
                <w:szCs w:val="24"/>
              </w:rPr>
              <w:t>двора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Долбление проруби до 1 м2 при толщине льда до 30 см.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Подбелка печи готовым раствором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Вынос использованной воды в домах без водоотведения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</w:t>
            </w:r>
          </w:p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Заправка кровати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перегоревшей лампочки, элементов питания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клиента  (банк, почта, ПФР, магазин, рынок и т.д.)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помощи при пользовании сотовым телефоном (настройка, ввод данных и др.)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Скашивание травы  серпом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при подъеме тела  из лежачего положения в сидячее, переворачивание лежачих клиентов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передвижении по жилому помещению маломобильным гражданам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Ожидание </w:t>
            </w:r>
            <w:r>
              <w:rPr>
                <w:sz w:val="24"/>
                <w:szCs w:val="24"/>
              </w:rPr>
              <w:t>экстренных служб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Отправка (получение) посылок, бандеролей до 5кг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ягод (на приусадебном участке не более 3-х литров за 1 посещение)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литр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35,55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Топка печи в бане (доставка дров и угля, растопка,  вынос </w:t>
            </w:r>
            <w:r>
              <w:rPr>
                <w:sz w:val="24"/>
                <w:szCs w:val="24"/>
              </w:rPr>
              <w:t>золы):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 зимний период с 15 сентября по 15 мая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 летний период с 16 мая по 14 сентября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71,10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Покупка, доставка продуктов питания, промышленных товаров 1 заказ весом до 7 кг.,за пределами места  проживания </w:t>
            </w:r>
            <w:r>
              <w:rPr>
                <w:sz w:val="24"/>
                <w:szCs w:val="24"/>
              </w:rPr>
              <w:t>получателя услуг (оплата проезда за счет получателя соц. услуг)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71,10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Складирование продуктов питания в холодильник (шкаф)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Перестановка малогабаритной мебели или бытовой техники и др.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ед.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2,76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Снятие и передача </w:t>
            </w:r>
            <w:r>
              <w:rPr>
                <w:sz w:val="24"/>
                <w:szCs w:val="24"/>
              </w:rPr>
              <w:t>показаний индивидуальных приборов учета (холодная, горячая вода, электроэнергия)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мин.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Социально-медицинские услуги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246F1">
            <w:pPr>
              <w:pStyle w:val="ConsPlusNormal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банок, горчичников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Закапывание капель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Втирание мази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3,47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в лечебно-профилактическое учреждение за пределы муниципального образования или сопровождение обратно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15,20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1050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Вызов врача на дом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46F1" w:rsidRDefault="00801832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1,50</w:t>
            </w:r>
          </w:p>
        </w:tc>
      </w:tr>
    </w:tbl>
    <w:p w:rsidR="008246F1" w:rsidRDefault="008246F1">
      <w:pPr>
        <w:pStyle w:val="Textbody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</w:rPr>
      </w:pPr>
    </w:p>
    <w:p w:rsidR="008246F1" w:rsidRDefault="00801832">
      <w:pPr>
        <w:pStyle w:val="Standard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                                                                                         </w:t>
      </w:r>
    </w:p>
    <w:p w:rsidR="008246F1" w:rsidRDefault="00801832">
      <w:pPr>
        <w:pStyle w:val="Standard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№3</w:t>
      </w: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к положению об отделении</w:t>
      </w: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социального обслуживания на дому</w:t>
      </w: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 xml:space="preserve">Отраслевой  </w:t>
      </w:r>
      <w:r>
        <w:rPr>
          <w:b/>
          <w:i/>
          <w:iCs/>
          <w:sz w:val="18"/>
          <w:szCs w:val="18"/>
          <w:lang w:val="ru-RU"/>
        </w:rPr>
        <w:t>(функциональный) орган администрации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Таштагольского муниципального района -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муниципальное казенное учреждение «Управление социальной защиты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населения администрации Таштагольского муниципального района»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lang w:val="ru-RU"/>
        </w:rPr>
        <w:t>от</w:t>
      </w:r>
      <w:r>
        <w:rPr>
          <w:b/>
          <w:color w:val="2D2D2D"/>
          <w:sz w:val="18"/>
          <w:szCs w:val="18"/>
          <w:lang w:val="ru-RU"/>
        </w:rPr>
        <w:t xml:space="preserve"> ___________________________________________________</w:t>
      </w:r>
      <w:r>
        <w:rPr>
          <w:b/>
          <w:color w:val="2D2D2D"/>
          <w:sz w:val="18"/>
          <w:szCs w:val="18"/>
          <w:lang w:val="ru-RU"/>
        </w:rPr>
        <w:t>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 xml:space="preserve">_______________________________________________________  </w:t>
      </w:r>
    </w:p>
    <w:p w:rsidR="008246F1" w:rsidRDefault="008246F1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>______________________        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sz w:val="16"/>
          <w:szCs w:val="16"/>
          <w:lang w:val="ru-RU"/>
        </w:rPr>
        <w:t xml:space="preserve"> (Дата рождения)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                               </w:t>
      </w:r>
      <w:r>
        <w:rPr>
          <w:b/>
          <w:i/>
          <w:iCs/>
          <w:color w:val="2D2D2D"/>
          <w:sz w:val="18"/>
          <w:szCs w:val="18"/>
          <w:lang w:val="ru-RU"/>
        </w:rPr>
        <w:t xml:space="preserve"> </w:t>
      </w:r>
      <w:r>
        <w:rPr>
          <w:b/>
          <w:i/>
          <w:iCs/>
          <w:color w:val="2D2D2D"/>
          <w:sz w:val="16"/>
          <w:szCs w:val="16"/>
          <w:lang w:val="ru-RU"/>
        </w:rPr>
        <w:t>(СНИЛС</w:t>
      </w:r>
      <w:r>
        <w:rPr>
          <w:b/>
          <w:i/>
          <w:iCs/>
          <w:color w:val="2D2D2D"/>
          <w:sz w:val="18"/>
          <w:szCs w:val="18"/>
          <w:lang w:val="ru-RU"/>
        </w:rPr>
        <w:t xml:space="preserve"> )       </w:t>
      </w:r>
      <w:r>
        <w:rPr>
          <w:b/>
          <w:color w:val="2D2D2D"/>
          <w:sz w:val="18"/>
          <w:szCs w:val="18"/>
          <w:lang w:val="ru-RU"/>
        </w:rPr>
        <w:t xml:space="preserve">                   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>____________________________________________________</w:t>
      </w:r>
      <w:r>
        <w:rPr>
          <w:b/>
          <w:color w:val="2D2D2D"/>
          <w:sz w:val="18"/>
          <w:szCs w:val="18"/>
          <w:lang w:val="ru-RU"/>
        </w:rPr>
        <w:t>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sz w:val="18"/>
          <w:szCs w:val="18"/>
          <w:lang w:val="ru-RU"/>
        </w:rPr>
        <w:t xml:space="preserve">  (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Реквизиты документа удостоверяющие личность)   </w:t>
      </w:r>
      <w:r>
        <w:rPr>
          <w:b/>
          <w:color w:val="2D2D2D"/>
          <w:sz w:val="18"/>
          <w:szCs w:val="18"/>
          <w:lang w:val="ru-RU"/>
        </w:rPr>
        <w:t xml:space="preserve">                         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>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  <w:lang w:val="ru-RU"/>
        </w:rPr>
      </w:pPr>
      <w:r>
        <w:rPr>
          <w:b/>
          <w:color w:val="2D2D2D"/>
          <w:sz w:val="18"/>
          <w:szCs w:val="18"/>
          <w:lang w:val="ru-RU"/>
        </w:rPr>
        <w:t xml:space="preserve"> 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sz w:val="16"/>
          <w:szCs w:val="16"/>
          <w:lang w:val="ru-RU"/>
        </w:rPr>
        <w:t>______________________________________________________________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sz w:val="18"/>
          <w:szCs w:val="18"/>
          <w:lang w:val="ru-RU"/>
        </w:rPr>
        <w:t xml:space="preserve"> </w:t>
      </w:r>
      <w:r>
        <w:rPr>
          <w:b/>
          <w:color w:val="2D2D2D"/>
          <w:sz w:val="16"/>
          <w:szCs w:val="16"/>
          <w:lang w:val="ru-RU"/>
        </w:rPr>
        <w:t xml:space="preserve">         (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гражданство, сведения о месте </w:t>
      </w:r>
      <w:r>
        <w:rPr>
          <w:b/>
          <w:i/>
          <w:iCs/>
          <w:color w:val="2D2D2D"/>
          <w:sz w:val="16"/>
          <w:szCs w:val="16"/>
          <w:lang w:val="ru-RU"/>
        </w:rPr>
        <w:t>проживания (пребывания)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i/>
          <w:iCs/>
          <w:color w:val="2D2D2D"/>
          <w:sz w:val="16"/>
          <w:szCs w:val="16"/>
          <w:lang w:val="ru-RU"/>
        </w:rPr>
      </w:pPr>
      <w:r>
        <w:rPr>
          <w:b/>
          <w:i/>
          <w:iCs/>
          <w:color w:val="2D2D2D"/>
          <w:sz w:val="16"/>
          <w:szCs w:val="16"/>
          <w:lang w:val="ru-RU"/>
        </w:rPr>
        <w:t>______________________________________________________________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i/>
          <w:iCs/>
          <w:color w:val="2D2D2D"/>
          <w:sz w:val="16"/>
          <w:szCs w:val="16"/>
          <w:lang w:val="ru-RU"/>
        </w:rPr>
        <w:t xml:space="preserve">                          на территории Российской Федерации)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i/>
          <w:iCs/>
          <w:color w:val="2D2D2D"/>
          <w:sz w:val="16"/>
          <w:szCs w:val="16"/>
          <w:lang w:val="ru-RU"/>
        </w:rPr>
      </w:pPr>
      <w:r>
        <w:rPr>
          <w:b/>
          <w:i/>
          <w:iCs/>
          <w:color w:val="2D2D2D"/>
          <w:sz w:val="16"/>
          <w:szCs w:val="16"/>
          <w:lang w:val="ru-RU"/>
        </w:rPr>
        <w:t>______________________________________________________________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i/>
          <w:iCs/>
          <w:color w:val="2D2D2D"/>
          <w:sz w:val="16"/>
          <w:szCs w:val="16"/>
          <w:lang w:val="ru-RU"/>
        </w:rPr>
        <w:t xml:space="preserve">                    (контактный телефон, </w:t>
      </w:r>
      <w:r>
        <w:rPr>
          <w:b/>
          <w:i/>
          <w:iCs/>
          <w:color w:val="2D2D2D"/>
          <w:sz w:val="16"/>
          <w:szCs w:val="16"/>
        </w:rPr>
        <w:t>e</w:t>
      </w:r>
      <w:r>
        <w:rPr>
          <w:b/>
          <w:i/>
          <w:iCs/>
          <w:color w:val="2D2D2D"/>
          <w:sz w:val="16"/>
          <w:szCs w:val="16"/>
          <w:lang w:val="ru-RU"/>
        </w:rPr>
        <w:t>-</w:t>
      </w:r>
      <w:r>
        <w:rPr>
          <w:b/>
          <w:i/>
          <w:iCs/>
          <w:color w:val="2D2D2D"/>
          <w:sz w:val="16"/>
          <w:szCs w:val="16"/>
        </w:rPr>
        <w:t>m</w:t>
      </w:r>
      <w:r>
        <w:rPr>
          <w:b/>
          <w:i/>
          <w:iCs/>
          <w:color w:val="2D2D2D"/>
          <w:sz w:val="16"/>
          <w:szCs w:val="16"/>
        </w:rPr>
        <w:t>ail</w:t>
      </w:r>
      <w:r>
        <w:rPr>
          <w:b/>
          <w:i/>
          <w:iCs/>
          <w:color w:val="2D2D2D"/>
          <w:sz w:val="16"/>
          <w:szCs w:val="16"/>
          <w:lang w:val="ru-RU"/>
        </w:rPr>
        <w:t xml:space="preserve"> (при наличии)                     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bCs/>
          <w:color w:val="2D2D2D"/>
          <w:lang w:val="ru-RU"/>
        </w:rPr>
        <w:t xml:space="preserve">                                от________________________________________   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bCs/>
          <w:color w:val="2D2D2D"/>
          <w:lang w:val="ru-RU"/>
        </w:rPr>
        <w:t xml:space="preserve">                                                         </w:t>
      </w:r>
      <w:r>
        <w:rPr>
          <w:b/>
          <w:bCs/>
          <w:color w:val="2D2D2D"/>
          <w:lang w:val="ru-RU"/>
        </w:rPr>
        <w:t xml:space="preserve">__________________________________________       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(фамилия, имя, отчество (при наличии) представителя,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______________________________________________________________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наименование государственного органа, органа местного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самоуправления, общественного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объединения, представляющих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интересы гражданина</w:t>
      </w:r>
    </w:p>
    <w:p w:rsidR="008246F1" w:rsidRDefault="008246F1">
      <w:pPr>
        <w:pStyle w:val="formattext0"/>
        <w:shd w:val="clear" w:color="auto" w:fill="FFFFFF"/>
        <w:spacing w:before="0" w:after="0"/>
        <w:jc w:val="right"/>
        <w:rPr>
          <w:b/>
          <w:i/>
          <w:iCs/>
          <w:color w:val="2D2D2D"/>
          <w:sz w:val="16"/>
          <w:szCs w:val="16"/>
          <w:lang w:val="ru-RU"/>
        </w:rPr>
      </w:pPr>
    </w:p>
    <w:p w:rsidR="008246F1" w:rsidRDefault="00801832">
      <w:pPr>
        <w:pStyle w:val="formattext0"/>
        <w:shd w:val="clear" w:color="auto" w:fill="FFFFFF"/>
        <w:spacing w:before="0" w:after="0"/>
        <w:jc w:val="center"/>
        <w:rPr>
          <w:b/>
          <w:i/>
          <w:iCs/>
          <w:color w:val="2D2D2D"/>
          <w:sz w:val="16"/>
          <w:szCs w:val="16"/>
          <w:lang w:val="ru-RU"/>
        </w:rPr>
      </w:pPr>
      <w:r>
        <w:rPr>
          <w:b/>
          <w:i/>
          <w:iCs/>
          <w:color w:val="2D2D2D"/>
          <w:sz w:val="16"/>
          <w:szCs w:val="16"/>
          <w:lang w:val="ru-RU"/>
        </w:rPr>
        <w:t xml:space="preserve">                                                                                                 </w:t>
      </w:r>
    </w:p>
    <w:p w:rsidR="008246F1" w:rsidRDefault="00801832">
      <w:pPr>
        <w:pStyle w:val="formattext0"/>
        <w:shd w:val="clear" w:color="auto" w:fill="FFFFFF"/>
        <w:spacing w:before="0" w:after="0"/>
        <w:jc w:val="center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Заявление</w:t>
      </w:r>
    </w:p>
    <w:p w:rsidR="008246F1" w:rsidRDefault="00801832">
      <w:pPr>
        <w:pStyle w:val="formattext0"/>
        <w:shd w:val="clear" w:color="auto" w:fill="FFFFFF"/>
        <w:spacing w:before="0" w:after="0"/>
        <w:jc w:val="center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 xml:space="preserve"> о предоставлении социальных услуг</w:t>
      </w:r>
    </w:p>
    <w:p w:rsidR="008246F1" w:rsidRDefault="008246F1">
      <w:pPr>
        <w:pStyle w:val="formattext0"/>
        <w:shd w:val="clear" w:color="auto" w:fill="FFFFFF"/>
        <w:spacing w:before="0" w:after="0"/>
        <w:jc w:val="center"/>
        <w:rPr>
          <w:b/>
          <w:color w:val="2D2D2D"/>
          <w:lang w:val="ru-RU"/>
        </w:rPr>
      </w:pPr>
    </w:p>
    <w:p w:rsidR="008246F1" w:rsidRDefault="00801832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 xml:space="preserve">      Прошу </w:t>
      </w:r>
      <w:r>
        <w:rPr>
          <w:b/>
          <w:bCs/>
          <w:color w:val="2D2D2D"/>
          <w:lang w:val="ru-RU"/>
        </w:rPr>
        <w:t>признать_______________________________________________________________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center"/>
      </w:pPr>
      <w:r>
        <w:rPr>
          <w:b/>
          <w:bCs/>
          <w:color w:val="2D2D2D"/>
          <w:lang w:val="ru-RU"/>
        </w:rPr>
        <w:t xml:space="preserve">         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(указывается заявитель либо гражданин, в отношении которого подается заявление)</w:t>
      </w:r>
    </w:p>
    <w:p w:rsidR="008246F1" w:rsidRDefault="00801832">
      <w:pPr>
        <w:pStyle w:val="formattext0"/>
        <w:shd w:val="clear" w:color="auto" w:fill="FFFFFF"/>
        <w:spacing w:before="0" w:after="0"/>
        <w:jc w:val="both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нуждающимся в социальном обслуживании. Желаемый поставщик социальных услуг:</w:t>
      </w:r>
    </w:p>
    <w:p w:rsidR="008246F1" w:rsidRDefault="00801832">
      <w:pPr>
        <w:pStyle w:val="formattext0"/>
        <w:shd w:val="clear" w:color="auto" w:fill="FFFFFF"/>
        <w:spacing w:before="0" w:after="0"/>
        <w:jc w:val="both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_____________</w:t>
      </w:r>
      <w:r>
        <w:rPr>
          <w:b/>
          <w:bCs/>
          <w:color w:val="2D2D2D"/>
          <w:lang w:val="ru-RU"/>
        </w:rPr>
        <w:t>____________________________________________________________________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center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(указывается желаемый (желаемые) поставщик (поставщики) социальных услуг</w:t>
      </w:r>
    </w:p>
    <w:p w:rsidR="008246F1" w:rsidRDefault="00801832">
      <w:pPr>
        <w:pStyle w:val="formattext0"/>
        <w:shd w:val="clear" w:color="auto" w:fill="FFFFFF"/>
        <w:spacing w:before="0" w:after="0"/>
        <w:jc w:val="both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Нуждаюсь в социальных услугах___________________________________________________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</w:pPr>
      <w:r>
        <w:rPr>
          <w:b/>
          <w:bCs/>
          <w:color w:val="2D2D2D"/>
          <w:lang w:val="ru-RU"/>
        </w:rPr>
        <w:t xml:space="preserve">                                 </w:t>
      </w:r>
      <w:r>
        <w:rPr>
          <w:b/>
          <w:bCs/>
          <w:color w:val="2D2D2D"/>
          <w:lang w:val="ru-RU"/>
        </w:rPr>
        <w:t xml:space="preserve">                       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  (указываются желаемые социальные услуги</w:t>
      </w:r>
      <w:r>
        <w:rPr>
          <w:color w:val="2D2D2D"/>
          <w:lang w:val="ru-RU"/>
        </w:rPr>
        <w:t xml:space="preserve">                                 </w:t>
      </w:r>
    </w:p>
    <w:p w:rsidR="008246F1" w:rsidRDefault="00801832">
      <w:pPr>
        <w:pStyle w:val="formattext0"/>
        <w:shd w:val="clear" w:color="auto" w:fill="FFFFFF"/>
        <w:spacing w:before="0" w:after="0"/>
        <w:rPr>
          <w:color w:val="2D2D2D"/>
          <w:lang w:val="ru-RU"/>
        </w:rPr>
      </w:pPr>
      <w:r>
        <w:rPr>
          <w:color w:val="2D2D2D"/>
          <w:lang w:val="ru-RU"/>
        </w:rPr>
        <w:t>_________________________________________________________________________________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center"/>
      </w:pPr>
      <w:r>
        <w:rPr>
          <w:color w:val="2D2D2D"/>
          <w:lang w:val="ru-RU"/>
        </w:rPr>
        <w:t xml:space="preserve">                        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 и периодичность их предоставления)   </w:t>
      </w:r>
      <w:r>
        <w:rPr>
          <w:color w:val="2D2D2D"/>
          <w:lang w:val="ru-RU"/>
        </w:rPr>
        <w:t xml:space="preserve"> </w:t>
      </w:r>
      <w:r>
        <w:rPr>
          <w:color w:val="2D2D2D"/>
          <w:lang w:val="ru-RU"/>
        </w:rPr>
        <w:t xml:space="preserve">               </w:t>
      </w:r>
    </w:p>
    <w:p w:rsidR="008246F1" w:rsidRDefault="00801832">
      <w:pPr>
        <w:pStyle w:val="formattext0"/>
        <w:shd w:val="clear" w:color="auto" w:fill="FFFFFF"/>
        <w:spacing w:before="0" w:after="0"/>
      </w:pPr>
      <w:r>
        <w:rPr>
          <w:b/>
          <w:bCs/>
          <w:color w:val="2D2D2D"/>
          <w:lang w:val="ru-RU"/>
        </w:rPr>
        <w:t>В предоставлении социальных услуг нуждаюсь по следующим обстоятельства</w:t>
      </w:r>
      <w:r>
        <w:rPr>
          <w:color w:val="2D2D2D"/>
          <w:lang w:val="ru-RU"/>
        </w:rPr>
        <w:t>м:</w:t>
      </w:r>
    </w:p>
    <w:p w:rsidR="008246F1" w:rsidRDefault="00801832">
      <w:pPr>
        <w:pStyle w:val="formattext0"/>
        <w:shd w:val="clear" w:color="auto" w:fill="FFFFFF"/>
        <w:spacing w:before="0" w:after="0"/>
        <w:rPr>
          <w:color w:val="2D2D2D"/>
          <w:lang w:val="ru-RU"/>
        </w:rPr>
      </w:pPr>
      <w:r>
        <w:rPr>
          <w:color w:val="2D2D2D"/>
          <w:lang w:val="ru-RU"/>
        </w:rPr>
        <w:t>____________________________________________________________________________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</w:pPr>
      <w:r>
        <w:rPr>
          <w:color w:val="2D2D2D"/>
          <w:lang w:val="ru-RU"/>
        </w:rPr>
        <w:t xml:space="preserve">   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 xml:space="preserve">(указываются обстоятельства, которые ухудшают или могут ухудшить условия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жизнедеятельности гражданина)</w:t>
      </w:r>
      <w:r>
        <w:rPr>
          <w:b/>
          <w:bCs/>
          <w:color w:val="2D2D2D"/>
          <w:sz w:val="16"/>
          <w:szCs w:val="16"/>
          <w:lang w:val="ru-RU"/>
        </w:rPr>
        <w:t xml:space="preserve">     </w:t>
      </w:r>
      <w:r>
        <w:rPr>
          <w:color w:val="2D2D2D"/>
          <w:lang w:val="ru-RU"/>
        </w:rPr>
        <w:t xml:space="preserve">         </w:t>
      </w:r>
    </w:p>
    <w:p w:rsidR="008246F1" w:rsidRDefault="00801832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Условия проживания и состав семьи:__________________________________________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</w:pPr>
      <w:r>
        <w:rPr>
          <w:b/>
          <w:bCs/>
          <w:color w:val="2D2D2D"/>
          <w:lang w:val="ru-RU"/>
        </w:rPr>
        <w:t xml:space="preserve">                                                                      </w:t>
      </w:r>
      <w:r>
        <w:rPr>
          <w:b/>
          <w:bCs/>
          <w:color w:val="2D2D2D"/>
          <w:sz w:val="16"/>
          <w:szCs w:val="16"/>
          <w:lang w:val="ru-RU"/>
        </w:rPr>
        <w:t xml:space="preserve">   </w:t>
      </w:r>
      <w:r>
        <w:rPr>
          <w:b/>
          <w:bCs/>
          <w:i/>
          <w:iCs/>
          <w:color w:val="2D2D2D"/>
          <w:sz w:val="16"/>
          <w:szCs w:val="16"/>
          <w:lang w:val="ru-RU"/>
        </w:rPr>
        <w:t>(указываются условия проживания и состав семьи)</w:t>
      </w:r>
    </w:p>
    <w:p w:rsidR="008246F1" w:rsidRDefault="00801832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 xml:space="preserve">Сведения о </w:t>
      </w:r>
      <w:r>
        <w:rPr>
          <w:b/>
          <w:bCs/>
          <w:color w:val="2D2D2D"/>
          <w:lang w:val="ru-RU"/>
        </w:rPr>
        <w:t>доходе, учитываемые для расчета величины средне душевого дохода получателя(ей) социальных услуг:_____________________________________________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____________________________________________________________________________.</w:t>
      </w:r>
    </w:p>
    <w:p w:rsidR="008246F1" w:rsidRDefault="00801832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Сведения о доходах прошу с моего сог</w:t>
      </w:r>
      <w:r>
        <w:rPr>
          <w:b/>
          <w:bCs/>
          <w:color w:val="2D2D2D"/>
          <w:lang w:val="ru-RU"/>
        </w:rPr>
        <w:t>ласия запросить____________________________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>______________________________________________________________________________.</w:t>
      </w:r>
    </w:p>
    <w:p w:rsidR="008246F1" w:rsidRDefault="00801832">
      <w:pPr>
        <w:pStyle w:val="formattext0"/>
        <w:shd w:val="clear" w:color="auto" w:fill="FFFFFF"/>
        <w:spacing w:before="0" w:after="0"/>
        <w:jc w:val="center"/>
        <w:rPr>
          <w:b/>
          <w:bCs/>
          <w:i/>
          <w:iCs/>
          <w:color w:val="2D2D2D"/>
          <w:sz w:val="16"/>
          <w:szCs w:val="16"/>
          <w:lang w:val="ru-RU"/>
        </w:rPr>
      </w:pPr>
      <w:r>
        <w:rPr>
          <w:b/>
          <w:bCs/>
          <w:i/>
          <w:iCs/>
          <w:color w:val="2D2D2D"/>
          <w:sz w:val="16"/>
          <w:szCs w:val="16"/>
          <w:lang w:val="ru-RU"/>
        </w:rPr>
        <w:t>(указываются органы (организации), владеющие сведениями о доходах гражданина)</w:t>
      </w:r>
    </w:p>
    <w:p w:rsidR="008246F1" w:rsidRDefault="00801832">
      <w:pPr>
        <w:pStyle w:val="Textbody"/>
        <w:spacing w:after="0" w:line="240" w:lineRule="auto"/>
        <w:rPr>
          <w:b/>
          <w:bCs/>
          <w:color w:val="2D2D2D"/>
          <w:lang w:val="ru-RU"/>
        </w:rPr>
      </w:pPr>
      <w:r>
        <w:rPr>
          <w:b/>
          <w:bCs/>
          <w:color w:val="2D2D2D"/>
          <w:lang w:val="ru-RU"/>
        </w:rPr>
        <w:t xml:space="preserve">                                                      </w:t>
      </w:r>
      <w:r>
        <w:rPr>
          <w:b/>
          <w:bCs/>
          <w:color w:val="2D2D2D"/>
          <w:lang w:val="ru-RU"/>
        </w:rPr>
        <w:t xml:space="preserve">                                                                                    </w:t>
      </w:r>
    </w:p>
    <w:p w:rsidR="008246F1" w:rsidRDefault="008246F1">
      <w:pPr>
        <w:pStyle w:val="Textbody"/>
        <w:spacing w:after="0" w:line="240" w:lineRule="auto"/>
        <w:rPr>
          <w:b/>
          <w:bCs/>
          <w:color w:val="2D2D2D"/>
          <w:lang w:val="ru-RU"/>
        </w:rPr>
      </w:pPr>
    </w:p>
    <w:tbl>
      <w:tblPr>
        <w:tblW w:w="93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7"/>
      </w:tblGrid>
      <w:tr w:rsidR="008246F1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246F1" w:rsidRDefault="00801832">
            <w:pPr>
              <w:pStyle w:val="formattext0"/>
              <w:spacing w:before="0" w:after="0"/>
              <w:rPr>
                <w:b/>
                <w:color w:val="2D2D2D"/>
                <w:sz w:val="18"/>
                <w:szCs w:val="18"/>
                <w:lang w:val="ru-RU"/>
              </w:rPr>
            </w:pPr>
            <w:r>
              <w:rPr>
                <w:b/>
                <w:color w:val="2D2D2D"/>
                <w:sz w:val="18"/>
                <w:szCs w:val="18"/>
                <w:lang w:val="ru-RU"/>
              </w:rPr>
              <w:t>Достоверность и полноту настоящих сведений подтверждаю.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246F1" w:rsidRDefault="008246F1">
            <w:pPr>
              <w:pStyle w:val="Standard"/>
              <w:snapToGrid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246F1" w:rsidRDefault="00801832">
            <w:pPr>
              <w:pStyle w:val="formattext0"/>
              <w:spacing w:before="0" w:after="0"/>
            </w:pPr>
            <w:r>
              <w:rPr>
                <w:b/>
                <w:sz w:val="18"/>
                <w:szCs w:val="18"/>
                <w:lang w:val="ru-RU"/>
              </w:rPr>
              <w:t>На обработку персональных данных о себе в соответствии со</w:t>
            </w:r>
            <w:r>
              <w:rPr>
                <w:rStyle w:val="apple-converted-space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hyperlink r:id="rId17" w:history="1">
              <w:r>
                <w:rPr>
                  <w:rStyle w:val="Internetlink"/>
                </w:rPr>
                <w:t>статьей 9 Федерального закона от 27 июля 2006 г. N 152-ФЗ "О персональных данных"</w:t>
              </w:r>
            </w:hyperlink>
            <w:r>
              <w:rPr>
                <w:rStyle w:val="Internetlink"/>
                <w:b/>
                <w:color w:val="000000"/>
                <w:sz w:val="18"/>
                <w:szCs w:val="18"/>
                <w:u w:val="none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  <w:lang w:val="ru-RU"/>
              </w:rPr>
              <w:t>для включения в регистр получателей социальных</w:t>
            </w:r>
            <w:r>
              <w:rPr>
                <w:b/>
                <w:sz w:val="18"/>
                <w:szCs w:val="18"/>
                <w:lang w:val="ru-RU"/>
              </w:rPr>
              <w:t xml:space="preserve"> услуг___________________________________</w:t>
            </w:r>
          </w:p>
        </w:tc>
      </w:tr>
    </w:tbl>
    <w:p w:rsidR="008246F1" w:rsidRDefault="00801832">
      <w:pPr>
        <w:pStyle w:val="Standard"/>
      </w:pPr>
      <w:r>
        <w:rPr>
          <w:rFonts w:eastAsia="Calibri" w:cs="Calibri"/>
          <w:lang w:val="ru-RU"/>
        </w:rPr>
        <w:t xml:space="preserve">           </w:t>
      </w:r>
      <w:r>
        <w:rPr>
          <w:rFonts w:eastAsia="Calibri" w:cs="Calibri"/>
          <w:sz w:val="16"/>
          <w:szCs w:val="16"/>
          <w:lang w:val="ru-RU"/>
        </w:rPr>
        <w:t xml:space="preserve">    </w:t>
      </w:r>
      <w:r>
        <w:rPr>
          <w:sz w:val="16"/>
          <w:szCs w:val="16"/>
        </w:rPr>
        <w:t>(</w:t>
      </w:r>
      <w:r>
        <w:rPr>
          <w:b/>
          <w:bCs/>
          <w:i/>
          <w:iCs/>
          <w:color w:val="2D2D2D"/>
          <w:sz w:val="16"/>
          <w:szCs w:val="16"/>
        </w:rPr>
        <w:t>согласен / не согласен)</w:t>
      </w:r>
    </w:p>
    <w:tbl>
      <w:tblPr>
        <w:tblW w:w="93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7"/>
      </w:tblGrid>
      <w:tr w:rsidR="008246F1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246F1" w:rsidRDefault="008246F1">
            <w:pPr>
              <w:pStyle w:val="headertext"/>
              <w:snapToGrid w:val="0"/>
              <w:spacing w:before="0" w:after="0"/>
              <w:rPr>
                <w:b/>
                <w:color w:val="3C3C3C"/>
                <w:sz w:val="18"/>
                <w:szCs w:val="18"/>
              </w:rPr>
            </w:pPr>
          </w:p>
        </w:tc>
      </w:tr>
    </w:tbl>
    <w:p w:rsidR="008246F1" w:rsidRDefault="008246F1">
      <w:pPr>
        <w:pStyle w:val="Standard"/>
      </w:pPr>
    </w:p>
    <w:p w:rsidR="008246F1" w:rsidRDefault="008246F1">
      <w:pPr>
        <w:pStyle w:val="Standard"/>
      </w:pPr>
    </w:p>
    <w:p w:rsidR="008246F1" w:rsidRDefault="00801832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       (___________________________)            «______»______________202___  г.</w:t>
      </w:r>
    </w:p>
    <w:p w:rsidR="008246F1" w:rsidRDefault="00801832">
      <w:pPr>
        <w:pStyle w:val="Standard"/>
      </w:pP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       </w:t>
      </w:r>
      <w:r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ru-RU"/>
        </w:rPr>
        <w:t xml:space="preserve">(подпись)                                                                  (Ф.И.О)                                    </w:t>
      </w:r>
      <w:r>
        <w:rPr>
          <w:rFonts w:ascii="Times New Roman" w:hAnsi="Times New Roman" w:cs="Times New Roman"/>
          <w:sz w:val="16"/>
          <w:szCs w:val="16"/>
          <w:lang w:val="ru-RU"/>
        </w:rPr>
        <w:t xml:space="preserve">                      дата заполнения заявления  </w:t>
      </w:r>
    </w:p>
    <w:p w:rsidR="008246F1" w:rsidRDefault="008246F1">
      <w:pPr>
        <w:pStyle w:val="Standard"/>
        <w:rPr>
          <w:rFonts w:ascii="Times New Roman" w:hAnsi="Times New Roman" w:cs="Times New Roman"/>
          <w:sz w:val="16"/>
          <w:szCs w:val="16"/>
          <w:lang w:val="ru-RU"/>
        </w:rPr>
      </w:pPr>
    </w:p>
    <w:p w:rsidR="008246F1" w:rsidRDefault="008246F1">
      <w:pPr>
        <w:pStyle w:val="Standard"/>
        <w:rPr>
          <w:rFonts w:ascii="Times New Roman" w:hAnsi="Times New Roman" w:cs="Times New Roman"/>
          <w:sz w:val="16"/>
          <w:szCs w:val="16"/>
          <w:lang w:val="ru-RU"/>
        </w:rPr>
      </w:pPr>
    </w:p>
    <w:p w:rsidR="008246F1" w:rsidRDefault="008246F1">
      <w:pPr>
        <w:pStyle w:val="Standard"/>
        <w:rPr>
          <w:rFonts w:ascii="Times New Roman" w:hAnsi="Times New Roman" w:cs="Times New Roman"/>
          <w:sz w:val="16"/>
          <w:szCs w:val="16"/>
          <w:lang w:val="ru-RU"/>
        </w:rPr>
      </w:pPr>
    </w:p>
    <w:p w:rsidR="008246F1" w:rsidRDefault="008246F1">
      <w:pPr>
        <w:pStyle w:val="Standard"/>
        <w:rPr>
          <w:rFonts w:ascii="Times New Roman" w:hAnsi="Times New Roman" w:cs="Times New Roman"/>
          <w:sz w:val="16"/>
          <w:szCs w:val="16"/>
          <w:lang w:val="ru-RU"/>
        </w:rPr>
      </w:pPr>
    </w:p>
    <w:p w:rsidR="008246F1" w:rsidRDefault="008246F1">
      <w:pPr>
        <w:pStyle w:val="Standard"/>
        <w:rPr>
          <w:rFonts w:ascii="Times New Roman" w:hAnsi="Times New Roman" w:cs="Times New Roman"/>
          <w:sz w:val="16"/>
          <w:szCs w:val="16"/>
          <w:lang w:val="ru-RU"/>
        </w:rPr>
      </w:pPr>
    </w:p>
    <w:p w:rsidR="008246F1" w:rsidRDefault="00801832">
      <w:pPr>
        <w:pStyle w:val="Standard"/>
        <w:spacing w:line="276" w:lineRule="auto"/>
        <w:jc w:val="both"/>
        <w:rPr>
          <w:rFonts w:ascii="Times New Roman" w:eastAsia="Calibri" w:hAnsi="Times New Roman" w:cs="Calibri"/>
          <w:lang w:val="ru-RU"/>
        </w:rPr>
      </w:pPr>
      <w:r>
        <w:rPr>
          <w:rFonts w:ascii="Times New Roman" w:eastAsia="Calibri" w:hAnsi="Times New Roman" w:cs="Calibri"/>
          <w:lang w:val="ru-RU"/>
        </w:rPr>
        <w:t xml:space="preserve">           </w:t>
      </w: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01832">
      <w:pPr>
        <w:pStyle w:val="Textbody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                                                             </w:t>
      </w: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№4</w:t>
      </w: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к положению об </w:t>
      </w:r>
      <w:r>
        <w:rPr>
          <w:rFonts w:ascii="Times New Roman" w:hAnsi="Times New Roman"/>
          <w:lang w:val="ru-RU"/>
        </w:rPr>
        <w:t>отделении</w:t>
      </w: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социального обслуживания на дому</w:t>
      </w: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01832">
      <w:pPr>
        <w:pStyle w:val="Standard"/>
        <w:spacing w:line="276" w:lineRule="auto"/>
        <w:jc w:val="right"/>
      </w:pPr>
      <w:r>
        <w:rPr>
          <w:rFonts w:ascii="Times New Roman" w:eastAsia="Times New Roman" w:hAnsi="Times New Roman" w:cs="Times New Roman"/>
          <w:b/>
          <w:i/>
          <w:iCs/>
          <w:color w:val="2D2D2D"/>
          <w:sz w:val="18"/>
          <w:szCs w:val="18"/>
          <w:lang w:val="ru-RU"/>
        </w:rPr>
        <w:t>МКУ «Центр социального обслуживания</w:t>
      </w:r>
    </w:p>
    <w:p w:rsidR="008246F1" w:rsidRDefault="00801832">
      <w:pPr>
        <w:pStyle w:val="Standard"/>
        <w:spacing w:line="276" w:lineRule="auto"/>
        <w:jc w:val="right"/>
      </w:pPr>
      <w:r>
        <w:rPr>
          <w:rFonts w:ascii="Times New Roman" w:eastAsia="Times New Roman" w:hAnsi="Times New Roman" w:cs="Times New Roman"/>
          <w:b/>
          <w:i/>
          <w:iCs/>
          <w:color w:val="2D2D2D"/>
          <w:sz w:val="18"/>
          <w:szCs w:val="18"/>
          <w:lang w:val="ru-RU"/>
        </w:rPr>
        <w:t>граждан пожилого возраста и инвалидов Таштагольского г. п.»</w:t>
      </w:r>
      <w:r>
        <w:rPr>
          <w:b/>
          <w:i/>
          <w:iCs/>
          <w:color w:val="2D2D2D"/>
          <w:sz w:val="18"/>
          <w:szCs w:val="18"/>
          <w:lang w:val="ru-RU"/>
        </w:rPr>
        <w:t>»</w:t>
      </w:r>
    </w:p>
    <w:p w:rsidR="008246F1" w:rsidRDefault="00801832">
      <w:pPr>
        <w:pStyle w:val="Standard"/>
        <w:spacing w:line="276" w:lineRule="auto"/>
        <w:jc w:val="right"/>
        <w:rPr>
          <w:rFonts w:ascii="Times New Roman" w:eastAsia="Times New Roman" w:hAnsi="Times New Roman" w:cs="Times New Roman"/>
          <w:b/>
          <w:i/>
          <w:iCs/>
          <w:sz w:val="18"/>
          <w:szCs w:val="18"/>
          <w:lang w:val="ru-RU"/>
        </w:rPr>
      </w:pPr>
      <w:r>
        <w:rPr>
          <w:rFonts w:ascii="Times New Roman" w:eastAsia="Times New Roman" w:hAnsi="Times New Roman" w:cs="Times New Roman"/>
          <w:b/>
          <w:i/>
          <w:iCs/>
          <w:sz w:val="18"/>
          <w:szCs w:val="18"/>
          <w:lang w:val="ru-RU"/>
        </w:rPr>
        <w:t>директору Пальяновой М. В.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lang w:val="ru-RU"/>
        </w:rPr>
        <w:t>от</w:t>
      </w:r>
      <w:r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lang w:val="ru-RU"/>
        </w:rPr>
        <w:t xml:space="preserve">_________________________________________  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sz w:val="16"/>
          <w:szCs w:val="16"/>
          <w:lang w:val="ru-RU"/>
        </w:rPr>
      </w:pPr>
      <w:r>
        <w:rPr>
          <w:b/>
          <w:bCs/>
          <w:i/>
          <w:iCs/>
          <w:sz w:val="16"/>
          <w:szCs w:val="16"/>
          <w:lang w:val="ru-RU"/>
        </w:rPr>
        <w:t>(Ф.И.О. получателя социальных услуг)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lang w:val="ru-RU"/>
        </w:rPr>
      </w:pPr>
      <w:r>
        <w:rPr>
          <w:lang w:val="ru-RU"/>
        </w:rPr>
        <w:t>_________________        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i/>
          <w:iCs/>
          <w:sz w:val="16"/>
          <w:szCs w:val="16"/>
          <w:lang w:val="ru-RU"/>
        </w:rPr>
        <w:t xml:space="preserve">                                                                         </w:t>
      </w:r>
      <w:r>
        <w:rPr>
          <w:b/>
          <w:sz w:val="16"/>
          <w:szCs w:val="16"/>
          <w:lang w:val="ru-RU"/>
        </w:rPr>
        <w:t xml:space="preserve">   </w:t>
      </w:r>
      <w:r>
        <w:rPr>
          <w:b/>
          <w:i/>
          <w:iCs/>
          <w:sz w:val="16"/>
          <w:szCs w:val="16"/>
          <w:lang w:val="ru-RU"/>
        </w:rPr>
        <w:t xml:space="preserve">                                    (Дата рождения)                                        (СНИЛС)</w:t>
      </w:r>
      <w:r>
        <w:rPr>
          <w:b/>
          <w:i/>
          <w:iCs/>
          <w:sz w:val="18"/>
          <w:szCs w:val="18"/>
          <w:lang w:val="ru-RU"/>
        </w:rPr>
        <w:t xml:space="preserve">         </w:t>
      </w:r>
      <w:r>
        <w:rPr>
          <w:b/>
          <w:sz w:val="18"/>
          <w:szCs w:val="18"/>
          <w:lang w:val="ru-RU"/>
        </w:rPr>
        <w:t xml:space="preserve">                   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sz w:val="18"/>
          <w:szCs w:val="18"/>
          <w:lang w:val="ru-RU"/>
        </w:rPr>
      </w:pPr>
      <w:r>
        <w:rPr>
          <w:b/>
          <w:sz w:val="18"/>
          <w:szCs w:val="18"/>
          <w:lang w:val="ru-RU"/>
        </w:rPr>
        <w:t>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sz w:val="18"/>
          <w:szCs w:val="18"/>
          <w:lang w:val="ru-RU"/>
        </w:rPr>
        <w:t xml:space="preserve">  (</w:t>
      </w:r>
      <w:r>
        <w:rPr>
          <w:b/>
          <w:i/>
          <w:iCs/>
          <w:sz w:val="16"/>
          <w:szCs w:val="16"/>
          <w:lang w:val="ru-RU"/>
        </w:rPr>
        <w:t xml:space="preserve">Реквизиты документа удостоверяющие личность)   </w:t>
      </w:r>
      <w:r>
        <w:rPr>
          <w:b/>
          <w:sz w:val="18"/>
          <w:szCs w:val="18"/>
          <w:lang w:val="ru-RU"/>
        </w:rPr>
        <w:t xml:space="preserve">                         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sz w:val="16"/>
          <w:szCs w:val="16"/>
          <w:lang w:val="ru-RU"/>
        </w:rPr>
        <w:t>______________________________________________________________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sz w:val="18"/>
          <w:szCs w:val="18"/>
          <w:lang w:val="ru-RU"/>
        </w:rPr>
        <w:t xml:space="preserve"> </w:t>
      </w:r>
      <w:r>
        <w:rPr>
          <w:b/>
          <w:sz w:val="16"/>
          <w:szCs w:val="16"/>
          <w:lang w:val="ru-RU"/>
        </w:rPr>
        <w:t xml:space="preserve">         (</w:t>
      </w:r>
      <w:r>
        <w:rPr>
          <w:b/>
          <w:i/>
          <w:iCs/>
          <w:sz w:val="16"/>
          <w:szCs w:val="16"/>
          <w:lang w:val="ru-RU"/>
        </w:rPr>
        <w:t>гражданство, сведения о месте проживания (пребывания)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6"/>
          <w:szCs w:val="16"/>
          <w:lang w:val="ru-RU"/>
        </w:rPr>
      </w:pPr>
      <w:r>
        <w:rPr>
          <w:b/>
          <w:i/>
          <w:iCs/>
          <w:sz w:val="16"/>
          <w:szCs w:val="16"/>
          <w:lang w:val="ru-RU"/>
        </w:rPr>
        <w:t>______________________________________________________________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</w:pPr>
      <w:r>
        <w:rPr>
          <w:b/>
          <w:i/>
          <w:iCs/>
          <w:sz w:val="16"/>
          <w:szCs w:val="16"/>
          <w:lang w:val="ru-RU"/>
        </w:rPr>
        <w:t xml:space="preserve">                          на территории</w:t>
      </w:r>
      <w:r>
        <w:rPr>
          <w:b/>
          <w:i/>
          <w:iCs/>
          <w:sz w:val="16"/>
          <w:szCs w:val="16"/>
          <w:lang w:val="ru-RU"/>
        </w:rPr>
        <w:t xml:space="preserve"> Российской Федерации)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6"/>
          <w:szCs w:val="16"/>
          <w:lang w:val="ru-RU"/>
        </w:rPr>
      </w:pPr>
      <w:r>
        <w:rPr>
          <w:b/>
          <w:i/>
          <w:iCs/>
          <w:sz w:val="16"/>
          <w:szCs w:val="16"/>
          <w:lang w:val="ru-RU"/>
        </w:rPr>
        <w:t>______________________________________________________________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6"/>
          <w:szCs w:val="16"/>
          <w:lang w:val="ru-RU"/>
        </w:rPr>
      </w:pPr>
      <w:r>
        <w:rPr>
          <w:b/>
          <w:i/>
          <w:iCs/>
          <w:sz w:val="16"/>
          <w:szCs w:val="16"/>
          <w:lang w:val="ru-RU"/>
        </w:rPr>
        <w:t xml:space="preserve">                    (контактный телефон)                     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6"/>
          <w:szCs w:val="16"/>
          <w:lang w:val="ru-RU"/>
        </w:rPr>
      </w:pPr>
      <w:r>
        <w:rPr>
          <w:b/>
          <w:i/>
          <w:iCs/>
          <w:sz w:val="16"/>
          <w:szCs w:val="16"/>
          <w:lang w:val="ru-RU"/>
        </w:rPr>
        <w:t>______________________________________________________________</w:t>
      </w:r>
    </w:p>
    <w:p w:rsidR="008246F1" w:rsidRDefault="00801832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sz w:val="16"/>
          <w:szCs w:val="16"/>
          <w:lang w:val="ru-RU"/>
        </w:rPr>
      </w:pPr>
      <w:r>
        <w:rPr>
          <w:b/>
          <w:bCs/>
          <w:i/>
          <w:iCs/>
          <w:sz w:val="16"/>
          <w:szCs w:val="16"/>
          <w:lang w:val="ru-RU"/>
        </w:rPr>
        <w:t>(адрес электронной почты)</w:t>
      </w:r>
    </w:p>
    <w:p w:rsidR="008246F1" w:rsidRDefault="008246F1">
      <w:pPr>
        <w:pStyle w:val="formattext0"/>
        <w:shd w:val="clear" w:color="auto" w:fill="FFFFFF"/>
        <w:spacing w:before="0" w:after="0"/>
        <w:jc w:val="right"/>
        <w:rPr>
          <w:b/>
          <w:sz w:val="18"/>
          <w:szCs w:val="18"/>
          <w:lang w:val="ru-RU"/>
        </w:rPr>
      </w:pPr>
    </w:p>
    <w:p w:rsidR="008246F1" w:rsidRDefault="00801832">
      <w:pPr>
        <w:pStyle w:val="formattext0"/>
        <w:shd w:val="clear" w:color="auto" w:fill="FFFFFF"/>
        <w:spacing w:before="0" w:after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Заявление</w:t>
      </w:r>
    </w:p>
    <w:p w:rsidR="008246F1" w:rsidRDefault="00801832">
      <w:pPr>
        <w:pStyle w:val="formattext0"/>
        <w:shd w:val="clear" w:color="auto" w:fill="FFFFFF"/>
        <w:spacing w:before="0" w:after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 о предо</w:t>
      </w:r>
      <w:r>
        <w:rPr>
          <w:b/>
          <w:bCs/>
          <w:lang w:val="ru-RU"/>
        </w:rPr>
        <w:t>ставлении за плату дополнительных социальных услуг в форме социального обслуживания на дому</w:t>
      </w:r>
    </w:p>
    <w:p w:rsidR="008246F1" w:rsidRDefault="008246F1">
      <w:pPr>
        <w:pStyle w:val="formattext0"/>
        <w:shd w:val="clear" w:color="auto" w:fill="FFFFFF"/>
        <w:spacing w:before="0" w:after="0"/>
        <w:jc w:val="center"/>
        <w:rPr>
          <w:lang w:val="ru-RU"/>
        </w:rPr>
      </w:pPr>
    </w:p>
    <w:p w:rsidR="008246F1" w:rsidRDefault="00801832">
      <w:pPr>
        <w:pStyle w:val="formattext0"/>
        <w:shd w:val="clear" w:color="auto" w:fill="FFFFFF"/>
        <w:spacing w:before="0" w:after="0"/>
        <w:ind w:firstLine="283"/>
        <w:jc w:val="both"/>
      </w:pPr>
      <w:r>
        <w:rPr>
          <w:lang w:val="ru-RU"/>
        </w:rPr>
        <w:t xml:space="preserve">«______» _______________ _______г. на </w:t>
      </w:r>
      <w:r>
        <w:rPr>
          <w:color w:val="000000"/>
          <w:lang w:val="ru-RU"/>
        </w:rPr>
        <w:t xml:space="preserve">основании индивидуальной программы, утвержденной УСЗН Таштагольского муниципального района, между мной и МКУ «Центром </w:t>
      </w:r>
      <w:r>
        <w:rPr>
          <w:color w:val="000000"/>
          <w:lang w:val="ru-RU"/>
        </w:rPr>
        <w:t>социального обслуживания</w:t>
      </w:r>
      <w:r>
        <w:rPr>
          <w:lang w:val="ru-RU"/>
        </w:rPr>
        <w:t xml:space="preserve"> граждан пожилого возраста и инвалидов Таштагольского г.п.» был заключен Договор о предоставлении социальных услуг в форме социального обслуживания на дому №_________.</w:t>
      </w:r>
    </w:p>
    <w:p w:rsidR="008246F1" w:rsidRDefault="00801832">
      <w:pPr>
        <w:pStyle w:val="formattext0"/>
        <w:shd w:val="clear" w:color="auto" w:fill="FFFFFF"/>
        <w:spacing w:before="0" w:after="0"/>
        <w:ind w:firstLine="283"/>
        <w:jc w:val="both"/>
      </w:pPr>
      <w:r>
        <w:rPr>
          <w:lang w:val="ru-RU"/>
        </w:rPr>
        <w:t xml:space="preserve">В связи с </w:t>
      </w:r>
      <w:r>
        <w:rPr>
          <w:lang w:val="ru-RU" w:eastAsia="ru-RU"/>
        </w:rPr>
        <w:t xml:space="preserve">Решением Совета народных депутатов </w:t>
      </w:r>
      <w:r>
        <w:rPr>
          <w:lang w:val="ru-RU" w:eastAsia="ru-RU"/>
        </w:rPr>
        <w:t xml:space="preserve">Таштагольского муниципального района от 16 апреля 2019г. № 55-рр О внесении изменений в Решение Совета народных депутатов Таштагольского муниципального района «Об утверждении «Перечня дополнительных социальных услуг» и тарифов на дополнительные социальные </w:t>
      </w:r>
      <w:r>
        <w:rPr>
          <w:lang w:val="ru-RU" w:eastAsia="ru-RU"/>
        </w:rPr>
        <w:t>услуги» от 26 апреля 2016 года № 193-рр и руководствуясь п.п.15,16 Примерного порядка предоставления социальных услуг в форме социального обслуживания на дому, утвержденного Приказом Министрества труда и социальной защиты Российской Федерации от 24.11.2014</w:t>
      </w:r>
      <w:r>
        <w:rPr>
          <w:lang w:val="ru-RU" w:eastAsia="ru-RU"/>
        </w:rPr>
        <w:t xml:space="preserve"> № 939н, ч. 2 ст. 11 Федерального закона от 28.12.2013 № 442-ФЗ «Об основах социального обслуживания граждан в Российской Федерации»</w:t>
      </w:r>
    </w:p>
    <w:p w:rsidR="008246F1" w:rsidRDefault="00801832">
      <w:pPr>
        <w:pStyle w:val="formattext0"/>
        <w:shd w:val="clear" w:color="auto" w:fill="FFFFFF"/>
        <w:spacing w:before="0" w:after="0"/>
        <w:ind w:firstLine="283"/>
        <w:jc w:val="both"/>
      </w:pPr>
      <w:r>
        <w:rPr>
          <w:lang w:val="ru-RU" w:eastAsia="ru-RU"/>
        </w:rPr>
        <w:t>П</w:t>
      </w:r>
      <w:r>
        <w:rPr>
          <w:lang w:val="ru-RU"/>
        </w:rPr>
        <w:t>рошу предоставить за плату дополнительные услуги в форме  социального обслуживания на дому,  оказываемые МКУ «ЦСОГПВиИ Таш</w:t>
      </w:r>
      <w:r>
        <w:rPr>
          <w:lang w:val="ru-RU"/>
        </w:rPr>
        <w:t>тагольского г.п.».</w:t>
      </w:r>
    </w:p>
    <w:p w:rsidR="008246F1" w:rsidRDefault="00801832">
      <w:pPr>
        <w:pStyle w:val="formattext0"/>
        <w:shd w:val="clear" w:color="auto" w:fill="FFFFFF"/>
        <w:spacing w:before="0" w:after="0"/>
        <w:ind w:firstLine="283"/>
        <w:rPr>
          <w:lang w:val="ru-RU"/>
        </w:rPr>
      </w:pPr>
      <w:r>
        <w:rPr>
          <w:lang w:val="ru-RU"/>
        </w:rPr>
        <w:t xml:space="preserve"> Нуждаюсь в дополнительных (социально-бытовых, социально-медицинских) услугах.</w:t>
      </w:r>
    </w:p>
    <w:p w:rsidR="008246F1" w:rsidRDefault="00801832">
      <w:pPr>
        <w:pStyle w:val="formattext0"/>
        <w:shd w:val="clear" w:color="auto" w:fill="FFFFFF"/>
        <w:spacing w:before="0" w:after="0"/>
      </w:pPr>
      <w:r>
        <w:rPr>
          <w:lang w:val="ru-RU"/>
        </w:rPr>
        <w:t xml:space="preserve">                                                                          </w:t>
      </w:r>
      <w:r>
        <w:rPr>
          <w:b/>
          <w:bCs/>
          <w:i/>
          <w:iCs/>
          <w:sz w:val="16"/>
          <w:szCs w:val="16"/>
          <w:lang w:val="ru-RU"/>
        </w:rPr>
        <w:t>(нужное подчеркнуть)</w:t>
      </w:r>
      <w:r>
        <w:rPr>
          <w:lang w:val="ru-RU"/>
        </w:rPr>
        <w:t xml:space="preserve">   </w:t>
      </w:r>
    </w:p>
    <w:p w:rsidR="008246F1" w:rsidRDefault="00801832">
      <w:pPr>
        <w:pStyle w:val="formattext0"/>
        <w:shd w:val="clear" w:color="auto" w:fill="FFFFFF"/>
        <w:spacing w:before="0" w:after="0"/>
        <w:ind w:firstLine="283"/>
        <w:rPr>
          <w:lang w:val="ru-RU"/>
        </w:rPr>
      </w:pPr>
      <w:r>
        <w:rPr>
          <w:lang w:val="ru-RU"/>
        </w:rPr>
        <w:t xml:space="preserve"> В предоставлении дополнительных услуг нуждаюсь по следующим</w:t>
      </w:r>
      <w:r>
        <w:rPr>
          <w:lang w:val="ru-RU"/>
        </w:rPr>
        <w:t xml:space="preserve"> обстоятельствам:  частичная, полная утрата способности самообслуживания.</w:t>
      </w:r>
    </w:p>
    <w:p w:rsidR="008246F1" w:rsidRDefault="00801832">
      <w:pPr>
        <w:pStyle w:val="formattext0"/>
        <w:shd w:val="clear" w:color="auto" w:fill="FFFFFF"/>
        <w:spacing w:before="0" w:after="0"/>
      </w:pPr>
      <w:r>
        <w:rPr>
          <w:b/>
          <w:bCs/>
          <w:i/>
          <w:iCs/>
          <w:sz w:val="16"/>
          <w:szCs w:val="16"/>
          <w:lang w:val="ru-RU"/>
        </w:rPr>
        <w:t xml:space="preserve">                     </w:t>
      </w:r>
      <w:r>
        <w:rPr>
          <w:b/>
          <w:bCs/>
          <w:i/>
          <w:iCs/>
          <w:sz w:val="16"/>
          <w:szCs w:val="16"/>
        </w:rPr>
        <w:t>(нужное подчеркнуть)</w:t>
      </w:r>
      <w:r>
        <w:t xml:space="preserve"> </w:t>
      </w:r>
      <w:r>
        <w:rPr>
          <w:sz w:val="16"/>
          <w:szCs w:val="16"/>
        </w:rPr>
        <w:t xml:space="preserve">     </w:t>
      </w:r>
    </w:p>
    <w:p w:rsidR="008246F1" w:rsidRDefault="008246F1">
      <w:pPr>
        <w:pStyle w:val="formattext0"/>
        <w:shd w:val="clear" w:color="auto" w:fill="FFFFFF"/>
        <w:spacing w:before="0" w:after="0"/>
        <w:rPr>
          <w:sz w:val="16"/>
          <w:szCs w:val="16"/>
        </w:rPr>
      </w:pPr>
    </w:p>
    <w:tbl>
      <w:tblPr>
        <w:tblW w:w="93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7"/>
      </w:tblGrid>
      <w:tr w:rsidR="008246F1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246F1" w:rsidRDefault="00801832">
            <w:pPr>
              <w:pStyle w:val="formattext0"/>
              <w:spacing w:before="0" w:after="0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Достоверность и полноту настоящих сведений подтверждаю.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246F1" w:rsidRDefault="008246F1">
            <w:pPr>
              <w:pStyle w:val="Standard"/>
              <w:snapToGrid w:val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246F1" w:rsidRDefault="00801832">
            <w:pPr>
              <w:pStyle w:val="formattext0"/>
              <w:spacing w:before="0" w:after="0"/>
            </w:pPr>
            <w:r>
              <w:rPr>
                <w:b/>
                <w:color w:val="000000"/>
                <w:sz w:val="18"/>
                <w:szCs w:val="18"/>
                <w:u w:val="single"/>
                <w:lang w:val="ru-RU"/>
              </w:rPr>
              <w:t>На обработку персональных данных о себе в соответствии со</w:t>
            </w:r>
            <w:r>
              <w:rPr>
                <w:rStyle w:val="apple-converted-space"/>
                <w:b/>
                <w:color w:val="000000"/>
                <w:sz w:val="18"/>
                <w:szCs w:val="18"/>
                <w:u w:val="single"/>
                <w:lang w:val="ru-RU"/>
              </w:rPr>
              <w:t xml:space="preserve"> </w:t>
            </w:r>
            <w:hyperlink r:id="rId18" w:history="1">
              <w:r>
                <w:rPr>
                  <w:rStyle w:val="Internetlink"/>
                </w:rPr>
                <w:t xml:space="preserve">статьей 9 Федерального закона от 27 </w:t>
              </w:r>
            </w:hyperlink>
            <w:hyperlink r:id="rId19" w:history="1">
              <w:r>
                <w:rPr>
                  <w:rStyle w:val="Internetlink"/>
                </w:rPr>
                <w:t>июля 2006 г. N 152-ФЗ "О персональных данных"</w:t>
              </w:r>
            </w:hyperlink>
            <w:r>
              <w:rPr>
                <w:rStyle w:val="Internetlink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  <w:u w:val="single"/>
                <w:lang w:val="ru-RU"/>
              </w:rPr>
              <w:t xml:space="preserve">для включения в реестр получателей </w:t>
            </w:r>
            <w:r>
              <w:rPr>
                <w:b/>
                <w:color w:val="000000"/>
                <w:sz w:val="18"/>
                <w:szCs w:val="18"/>
                <w:u w:val="single"/>
                <w:lang w:val="ru-RU"/>
              </w:rPr>
              <w:t>услуг.___________________</w:t>
            </w:r>
          </w:p>
          <w:p w:rsidR="008246F1" w:rsidRDefault="00801832">
            <w:pPr>
              <w:pStyle w:val="formattext0"/>
              <w:spacing w:before="0" w:after="0"/>
            </w:pPr>
            <w:r>
              <w:rPr>
                <w:b/>
                <w:color w:val="000000"/>
                <w:sz w:val="18"/>
                <w:szCs w:val="18"/>
                <w:u w:val="single"/>
                <w:lang w:val="ru-RU"/>
              </w:rPr>
              <w:t xml:space="preserve">                                                                                                                                                         </w:t>
            </w:r>
            <w:r>
              <w:rPr>
                <w:b/>
                <w:i/>
                <w:iCs/>
                <w:color w:val="000000"/>
                <w:sz w:val="16"/>
                <w:szCs w:val="16"/>
                <w:u w:val="single"/>
              </w:rPr>
              <w:t>(согласен/не согласен)</w:t>
            </w:r>
          </w:p>
        </w:tc>
      </w:tr>
    </w:tbl>
    <w:p w:rsidR="008246F1" w:rsidRDefault="008246F1">
      <w:pPr>
        <w:pStyle w:val="Standard"/>
        <w:spacing w:line="276" w:lineRule="auto"/>
        <w:ind w:firstLine="283"/>
        <w:rPr>
          <w:rFonts w:ascii="Times New Roman" w:hAnsi="Times New Roman" w:cs="Times New Roman"/>
        </w:rPr>
      </w:pPr>
    </w:p>
    <w:p w:rsidR="008246F1" w:rsidRDefault="00801832">
      <w:pPr>
        <w:pStyle w:val="Standard"/>
        <w:spacing w:line="276" w:lineRule="auto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Приложения:</w:t>
      </w:r>
    </w:p>
    <w:p w:rsidR="008246F1" w:rsidRDefault="00801832">
      <w:pPr>
        <w:pStyle w:val="Standard"/>
        <w:spacing w:line="276" w:lineRule="auto"/>
        <w:ind w:firstLine="28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1. Копия индивидуальной программы от «__</w:t>
      </w:r>
      <w:r>
        <w:rPr>
          <w:rFonts w:ascii="Times New Roman" w:hAnsi="Times New Roman" w:cs="Times New Roman"/>
          <w:lang w:val="ru-RU"/>
        </w:rPr>
        <w:t>__» ____________г. №_____________</w:t>
      </w:r>
    </w:p>
    <w:p w:rsidR="008246F1" w:rsidRDefault="00801832">
      <w:pPr>
        <w:pStyle w:val="Standard"/>
        <w:spacing w:line="276" w:lineRule="auto"/>
        <w:ind w:firstLine="28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2. Копия Договора о предоставлении социальных услуг в форме социального обслуживания на дому от «____» _____________г. №______________</w:t>
      </w:r>
    </w:p>
    <w:p w:rsidR="008246F1" w:rsidRDefault="008246F1">
      <w:pPr>
        <w:pStyle w:val="Standard"/>
        <w:spacing w:line="276" w:lineRule="auto"/>
        <w:rPr>
          <w:rFonts w:ascii="Times New Roman" w:hAnsi="Times New Roman" w:cs="Times New Roman"/>
          <w:sz w:val="22"/>
          <w:szCs w:val="22"/>
          <w:lang w:val="ru-RU"/>
        </w:rPr>
      </w:pPr>
    </w:p>
    <w:p w:rsidR="008246F1" w:rsidRDefault="008246F1">
      <w:pPr>
        <w:pStyle w:val="Standard"/>
        <w:spacing w:line="276" w:lineRule="auto"/>
        <w:rPr>
          <w:rFonts w:ascii="Times New Roman" w:hAnsi="Times New Roman" w:cs="Times New Roman"/>
          <w:sz w:val="22"/>
          <w:szCs w:val="22"/>
          <w:lang w:val="ru-RU"/>
        </w:rPr>
      </w:pPr>
    </w:p>
    <w:p w:rsidR="008246F1" w:rsidRDefault="00801832">
      <w:pPr>
        <w:pStyle w:val="Standard"/>
        <w:spacing w:line="276" w:lineRule="auto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___________________       (___________________________)            </w:t>
      </w:r>
      <w:r>
        <w:rPr>
          <w:rFonts w:ascii="Times New Roman" w:hAnsi="Times New Roman" w:cs="Times New Roman"/>
          <w:sz w:val="22"/>
          <w:szCs w:val="22"/>
          <w:lang w:val="ru-RU"/>
        </w:rPr>
        <w:t>«______»______________20___ г.</w:t>
      </w:r>
    </w:p>
    <w:p w:rsidR="008246F1" w:rsidRDefault="00801832">
      <w:pPr>
        <w:pStyle w:val="Standard"/>
        <w:spacing w:line="276" w:lineRule="auto"/>
        <w:jc w:val="both"/>
      </w:pP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       </w:t>
      </w:r>
      <w:r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ru-RU"/>
        </w:rPr>
        <w:t xml:space="preserve">(подпись)                                                                  (Ф.И.О)                                                          дата заполнения заявления  </w:t>
      </w: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01832">
      <w:pPr>
        <w:pStyle w:val="Textbody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</w:t>
      </w:r>
      <w:r>
        <w:rPr>
          <w:rFonts w:ascii="Times New Roman" w:hAnsi="Times New Roman"/>
          <w:lang w:val="ru-RU"/>
        </w:rPr>
        <w:t xml:space="preserve">                                         </w:t>
      </w: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 5</w:t>
      </w: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 положению об отделении</w:t>
      </w:r>
    </w:p>
    <w:p w:rsidR="008246F1" w:rsidRDefault="00801832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социального обслуживания на дому</w:t>
      </w:r>
    </w:p>
    <w:p w:rsidR="008246F1" w:rsidRDefault="008246F1">
      <w:pPr>
        <w:pStyle w:val="Textbody"/>
        <w:spacing w:after="0" w:line="240" w:lineRule="auto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01832">
      <w:pPr>
        <w:pStyle w:val="Standard"/>
        <w:jc w:val="center"/>
      </w:pPr>
      <w:r>
        <w:rPr>
          <w:rFonts w:ascii="Times New Roman" w:hAnsi="Times New Roman" w:cs="Times New Roman"/>
          <w:b/>
          <w:bCs/>
          <w:lang w:val="ru-RU"/>
        </w:rPr>
        <w:t>Договор № ___</w:t>
      </w:r>
    </w:p>
    <w:p w:rsidR="008246F1" w:rsidRDefault="00801832">
      <w:pPr>
        <w:pStyle w:val="Standard"/>
        <w:jc w:val="center"/>
      </w:pPr>
      <w:r>
        <w:rPr>
          <w:rFonts w:ascii="Times New Roman" w:hAnsi="Times New Roman" w:cs="Times New Roman"/>
          <w:b/>
          <w:bCs/>
          <w:lang w:val="ru-RU"/>
        </w:rPr>
        <w:t>о предоставлении социальных услуг</w:t>
      </w:r>
    </w:p>
    <w:p w:rsidR="008246F1" w:rsidRDefault="008246F1">
      <w:pPr>
        <w:pStyle w:val="Standard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 xml:space="preserve">г. Таштагол </w:t>
      </w:r>
      <w:r>
        <w:rPr>
          <w:rFonts w:ascii="Times New Roman" w:eastAsia="Times New Roman" w:hAnsi="Times New Roman" w:cs="Times New Roman"/>
          <w:lang w:val="ru-RU"/>
        </w:rPr>
        <w:t xml:space="preserve">                                                                                "__" ______________ 20__ года</w:t>
      </w:r>
    </w:p>
    <w:p w:rsidR="008246F1" w:rsidRDefault="008246F1">
      <w:pPr>
        <w:pStyle w:val="Standard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8246F1" w:rsidRDefault="008246F1">
      <w:pPr>
        <w:pStyle w:val="Standard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>Муниципальное казенное учреждение «Центр социального обслуживания граждан пожилого возраста и инвалидов Таштагольского городского поселения», им</w:t>
      </w:r>
      <w:r>
        <w:rPr>
          <w:rFonts w:ascii="Times New Roman" w:eastAsia="Times New Roman" w:hAnsi="Times New Roman" w:cs="Times New Roman"/>
          <w:lang w:val="ru-RU"/>
        </w:rPr>
        <w:t>енуемое в дальнейшем "Исполнитель", в лице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>директора __________________________________________,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 xml:space="preserve">действующего на основании Устава, с одной стороны, и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lang w:val="ru-RU"/>
        </w:rPr>
        <w:t xml:space="preserve">,          </w:t>
      </w:r>
      <w:r>
        <w:rPr>
          <w:rFonts w:ascii="Times New Roman" w:eastAsia="Times New Roman" w:hAnsi="Times New Roman" w:cs="Times New Roman"/>
          <w:lang w:val="ru-RU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(фамилия, имя, отчество (при наличии) гражданина, признанного нуждающимся в социальном обслуживании)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>именуемый в дальнейшем "Заказчик"</w:t>
      </w:r>
      <w:r>
        <w:rPr>
          <w:rFonts w:ascii="Times New Roman" w:eastAsia="Courier New" w:hAnsi="Times New Roman" w:cs="Times New Roman"/>
          <w:lang w:val="ru-RU"/>
        </w:rPr>
        <w:t>,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_______________________________________________________________________________________________,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(наименовани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е и реквизиты документа, удостоверяющего личность Заказчика)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>проживающий по адресу: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_____________________________________________________________________,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(адрес места жительства Заказчика)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>в лице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__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______________________________________________________________________________________,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(фамилия, имя, отчество (при наличии) законного представителя Заказчика)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________________________________________________________________________________________________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(наименование и реквизиты документа,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_______________________________________________________________________________________________,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удостоверяющего личность законного представителя Заказчика)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 xml:space="preserve">действующего на основании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__________________________________________________________________,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(основание правомочия)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>проживающий по а</w:t>
      </w:r>
      <w:r>
        <w:rPr>
          <w:rFonts w:ascii="Times New Roman" w:eastAsia="Times New Roman" w:hAnsi="Times New Roman" w:cs="Times New Roman"/>
          <w:lang w:val="ru-RU"/>
        </w:rPr>
        <w:t>дресу: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_____________________________________________________________________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_______________________________________________________________________________________________,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 xml:space="preserve">(указывается адрес места жительства законного представителя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ru-RU"/>
        </w:rPr>
        <w:t>Заказчика)</w:t>
      </w:r>
    </w:p>
    <w:p w:rsidR="008246F1" w:rsidRDefault="00801832">
      <w:pPr>
        <w:pStyle w:val="Standard"/>
        <w:jc w:val="both"/>
        <w:outlineLvl w:val="0"/>
      </w:pPr>
      <w:r>
        <w:rPr>
          <w:rFonts w:ascii="Times New Roman" w:eastAsia="Times New Roman" w:hAnsi="Times New Roman" w:cs="Times New Roman"/>
          <w:lang w:val="ru-RU"/>
        </w:rPr>
        <w:t>с другой стороны, совместно именуемые в дальнейшем Сторонами, заключили настоящий Договор о нижеследующем.</w:t>
      </w:r>
    </w:p>
    <w:p w:rsidR="008246F1" w:rsidRDefault="00801832">
      <w:pPr>
        <w:pStyle w:val="Standard"/>
        <w:ind w:right="424"/>
        <w:jc w:val="center"/>
      </w:pP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lang w:val="ru-RU"/>
        </w:rPr>
        <w:t>. Предмет Договора</w:t>
      </w:r>
    </w:p>
    <w:p w:rsidR="008246F1" w:rsidRDefault="008246F1">
      <w:pPr>
        <w:pStyle w:val="Standard"/>
        <w:ind w:right="424"/>
        <w:jc w:val="center"/>
        <w:rPr>
          <w:rFonts w:ascii="Times New Roman" w:hAnsi="Times New Roman" w:cs="Times New Roman"/>
          <w:lang w:val="ru-RU"/>
        </w:rPr>
      </w:pPr>
    </w:p>
    <w:p w:rsidR="008246F1" w:rsidRDefault="00801832">
      <w:pPr>
        <w:pStyle w:val="Standard"/>
        <w:ind w:right="142"/>
        <w:jc w:val="both"/>
      </w:pPr>
      <w:r>
        <w:rPr>
          <w:rFonts w:ascii="Times New Roman" w:hAnsi="Times New Roman" w:cs="Times New Roman"/>
          <w:lang w:val="ru-RU"/>
        </w:rPr>
        <w:t>1. Заказчик поручает, а Исполнитель обязуется оказать социальные услуги Заказчику на основании индивидуальной програм</w:t>
      </w:r>
      <w:r>
        <w:rPr>
          <w:rFonts w:ascii="Times New Roman" w:hAnsi="Times New Roman" w:cs="Times New Roman"/>
          <w:lang w:val="ru-RU"/>
        </w:rPr>
        <w:t>мы предоставления социальных услуг Заказчика, выданной в установленном порядке (далее - Услуги, индивидуальная программа), согласно приложению № 1 к настоящему Договору, являющемуся неотъемлемой частью настоящего Договора, а Заказчик обязуется оплачивать у</w:t>
      </w:r>
      <w:r>
        <w:rPr>
          <w:rFonts w:ascii="Times New Roman" w:hAnsi="Times New Roman" w:cs="Times New Roman"/>
          <w:lang w:val="ru-RU"/>
        </w:rPr>
        <w:t>казанные Услуги, за исключением случаев, когда законодательством о социальном обслуживании граждан в Российской Федерации предусмотрено предоставление социальных услуг бесплатно.</w:t>
      </w:r>
    </w:p>
    <w:p w:rsidR="008246F1" w:rsidRDefault="00801832">
      <w:pPr>
        <w:pStyle w:val="Standard"/>
        <w:ind w:right="142"/>
        <w:jc w:val="both"/>
      </w:pPr>
      <w:r>
        <w:rPr>
          <w:rFonts w:ascii="Times New Roman" w:hAnsi="Times New Roman" w:cs="Times New Roman"/>
          <w:lang w:val="ru-RU"/>
        </w:rPr>
        <w:t>2. Перечень оказываемых социальных услуг устанавливается в соответствии с инд</w:t>
      </w:r>
      <w:r>
        <w:rPr>
          <w:rFonts w:ascii="Times New Roman" w:hAnsi="Times New Roman" w:cs="Times New Roman"/>
          <w:lang w:val="ru-RU"/>
        </w:rPr>
        <w:t>ивидуальной программой и в согласованном Сторонами виде является приложением № 2 к настоящему Договору, являющемуся неотъемлемой частью настоящего Договора.</w:t>
      </w:r>
    </w:p>
    <w:p w:rsidR="008246F1" w:rsidRDefault="00801832">
      <w:pPr>
        <w:pStyle w:val="Standard"/>
        <w:tabs>
          <w:tab w:val="left" w:pos="1701"/>
        </w:tabs>
        <w:ind w:right="142"/>
      </w:pPr>
      <w:r>
        <w:rPr>
          <w:rFonts w:ascii="Times New Roman" w:hAnsi="Times New Roman" w:cs="Times New Roman"/>
          <w:lang w:val="ru-RU"/>
        </w:rPr>
        <w:t>3. Место оказания Услуг: __________________________________________________________________________</w:t>
      </w:r>
      <w:r>
        <w:rPr>
          <w:rFonts w:ascii="Times New Roman" w:hAnsi="Times New Roman" w:cs="Times New Roman"/>
          <w:lang w:val="ru-RU"/>
        </w:rPr>
        <w:t>__</w:t>
      </w:r>
    </w:p>
    <w:p w:rsidR="008246F1" w:rsidRDefault="00801832">
      <w:pPr>
        <w:pStyle w:val="Standard"/>
        <w:tabs>
          <w:tab w:val="left" w:pos="1701"/>
        </w:tabs>
        <w:ind w:right="142"/>
        <w:jc w:val="center"/>
      </w:pPr>
      <w:r>
        <w:rPr>
          <w:rFonts w:ascii="Times New Roman" w:hAnsi="Times New Roman" w:cs="Times New Roman"/>
          <w:sz w:val="20"/>
          <w:lang w:val="ru-RU"/>
        </w:rPr>
        <w:t>(указывается адрес места исполнения услуг)</w:t>
      </w:r>
    </w:p>
    <w:p w:rsidR="008246F1" w:rsidRDefault="00801832">
      <w:pPr>
        <w:pStyle w:val="Standard"/>
        <w:ind w:right="425"/>
        <w:jc w:val="both"/>
      </w:pPr>
      <w:r>
        <w:rPr>
          <w:rFonts w:ascii="Times New Roman" w:hAnsi="Times New Roman" w:cs="Times New Roman"/>
          <w:lang w:val="ru-RU"/>
        </w:rPr>
        <w:t>4. При заключении настоящего Договора Заказчик информирован о:</w:t>
      </w:r>
    </w:p>
    <w:p w:rsidR="008246F1" w:rsidRDefault="00801832">
      <w:pPr>
        <w:pStyle w:val="a7"/>
        <w:tabs>
          <w:tab w:val="left" w:pos="851"/>
        </w:tabs>
        <w:spacing w:after="0" w:line="240" w:lineRule="auto"/>
        <w:ind w:left="0" w:right="425"/>
        <w:jc w:val="both"/>
      </w:pPr>
      <w:r>
        <w:rPr>
          <w:rFonts w:ascii="Times New Roman" w:hAnsi="Times New Roman" w:cs="Times New Roman"/>
          <w:lang w:val="ru-RU"/>
        </w:rPr>
        <w:t>а) перечне социальных услуг и мероприятиях по социальному сопровождению, осуществляемых в соответствии со статьями 20 – 22 Федерального закона от 2</w:t>
      </w:r>
      <w:r>
        <w:rPr>
          <w:rFonts w:ascii="Times New Roman" w:hAnsi="Times New Roman" w:cs="Times New Roman"/>
          <w:lang w:val="ru-RU"/>
        </w:rPr>
        <w:t>8.12.2013 № 442-ФЗ «Об основах социального обслуживания граждан в Российской Федерации»;</w:t>
      </w:r>
    </w:p>
    <w:p w:rsidR="008246F1" w:rsidRDefault="00801832">
      <w:pPr>
        <w:pStyle w:val="a7"/>
        <w:tabs>
          <w:tab w:val="left" w:pos="851"/>
        </w:tabs>
        <w:spacing w:after="0" w:line="240" w:lineRule="auto"/>
        <w:ind w:left="0" w:right="425"/>
        <w:jc w:val="both"/>
      </w:pPr>
      <w:r>
        <w:rPr>
          <w:rFonts w:ascii="Times New Roman" w:hAnsi="Times New Roman" w:cs="Times New Roman"/>
          <w:lang w:val="ru-RU"/>
        </w:rPr>
        <w:t>б) порядке и сроках пересмотра индивидуальной программы с учетом результатов реализованной индивидуальной программы;</w:t>
      </w:r>
    </w:p>
    <w:p w:rsidR="008246F1" w:rsidRDefault="00801832">
      <w:pPr>
        <w:pStyle w:val="a7"/>
        <w:tabs>
          <w:tab w:val="left" w:pos="851"/>
        </w:tabs>
        <w:spacing w:after="0" w:line="240" w:lineRule="auto"/>
        <w:ind w:left="0" w:right="425"/>
        <w:jc w:val="both"/>
      </w:pPr>
      <w:r>
        <w:rPr>
          <w:rFonts w:ascii="Times New Roman" w:hAnsi="Times New Roman" w:cs="Times New Roman"/>
          <w:lang w:val="ru-RU"/>
        </w:rPr>
        <w:t>в) порядке изменения индивидуальной программы и вн</w:t>
      </w:r>
      <w:r>
        <w:rPr>
          <w:rFonts w:ascii="Times New Roman" w:hAnsi="Times New Roman" w:cs="Times New Roman"/>
          <w:lang w:val="ru-RU"/>
        </w:rPr>
        <w:t>есения изменений в настоящий Договор в случае изменения места жительства, и/или состояния здоровья, и/или иных обстоятельств в жизни Заказчика.</w:t>
      </w:r>
    </w:p>
    <w:p w:rsidR="008246F1" w:rsidRDefault="00801832">
      <w:pPr>
        <w:pStyle w:val="Standard"/>
        <w:tabs>
          <w:tab w:val="left" w:pos="2552"/>
        </w:tabs>
        <w:ind w:right="424"/>
        <w:jc w:val="both"/>
      </w:pPr>
      <w:r>
        <w:rPr>
          <w:rFonts w:ascii="Times New Roman" w:hAnsi="Times New Roman" w:cs="Times New Roman"/>
          <w:lang w:val="ru-RU"/>
        </w:rPr>
        <w:t>5. По результатам оказания Услуг Исполнитель представляет Заказчику (законному представителю Заказчика) акт сдач</w:t>
      </w:r>
      <w:r>
        <w:rPr>
          <w:rFonts w:ascii="Times New Roman" w:hAnsi="Times New Roman" w:cs="Times New Roman"/>
          <w:lang w:val="ru-RU"/>
        </w:rPr>
        <w:t>и-приемки оказанных Услуг, подписанный Исполнителем, в 2-х экземплярах, составленный по форме согласно приложению № 3 к настоящему Договору, являющемуся неотъемлемой частью настоящего Договора. Заказчик (законный представитель Заказчика) обязуется подписат</w:t>
      </w:r>
      <w:r>
        <w:rPr>
          <w:rFonts w:ascii="Times New Roman" w:hAnsi="Times New Roman" w:cs="Times New Roman"/>
          <w:lang w:val="ru-RU"/>
        </w:rPr>
        <w:t>ь акт и возвратить один экземпляр Исполнителю в течение 2 дней с даты получения акта от Исполнителя либо в этот же срок предоставить возражения по оказанным услугам.</w:t>
      </w:r>
    </w:p>
    <w:p w:rsidR="008246F1" w:rsidRDefault="00801832">
      <w:pPr>
        <w:pStyle w:val="Standard"/>
        <w:ind w:right="424"/>
        <w:jc w:val="center"/>
      </w:pPr>
      <w:r>
        <w:rPr>
          <w:rFonts w:ascii="Times New Roman" w:hAnsi="Times New Roman" w:cs="Times New Roman"/>
        </w:rPr>
        <w:t>II</w:t>
      </w:r>
      <w:r>
        <w:rPr>
          <w:rFonts w:ascii="Times New Roman" w:hAnsi="Times New Roman" w:cs="Times New Roman"/>
          <w:lang w:val="ru-RU"/>
        </w:rPr>
        <w:t>. Взаимодействие Сторон</w:t>
      </w:r>
    </w:p>
    <w:p w:rsidR="008246F1" w:rsidRDefault="008246F1">
      <w:pPr>
        <w:pStyle w:val="Standard"/>
        <w:ind w:right="424"/>
        <w:jc w:val="center"/>
        <w:rPr>
          <w:rFonts w:ascii="Times New Roman" w:hAnsi="Times New Roman" w:cs="Times New Roman"/>
          <w:lang w:val="ru-RU"/>
        </w:rPr>
      </w:pP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6. Исполнитель обязан: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а) предоставлять Заказчику Услуги надлеж</w:t>
      </w:r>
      <w:r>
        <w:rPr>
          <w:rFonts w:ascii="Times New Roman" w:hAnsi="Times New Roman" w:cs="Times New Roman"/>
          <w:lang w:val="ru-RU"/>
        </w:rPr>
        <w:t>ащего качества в соответствии с Порядком предоставления социальных услуг поставщиками социальных услуг на территории Кемеровской области — Кузбасса, утвержденным постановлением Правительства Кемеровской области — Кузбасса от 18.09.2024 № 617 «О предоставле</w:t>
      </w:r>
      <w:r>
        <w:rPr>
          <w:rFonts w:ascii="Times New Roman" w:hAnsi="Times New Roman" w:cs="Times New Roman"/>
          <w:lang w:val="ru-RU"/>
        </w:rPr>
        <w:t>нии социального обслуживания на территории Кемеровской области — Кузбасса» (далее — Порядок предоставления социальных услуг), а также индивидуальной программой и настоящим Договором;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б) предоставлять бесплатно в доступной форме Заказчику (законному предста</w:t>
      </w:r>
      <w:r>
        <w:rPr>
          <w:rFonts w:ascii="Times New Roman" w:hAnsi="Times New Roman" w:cs="Times New Roman"/>
          <w:lang w:val="ru-RU"/>
        </w:rPr>
        <w:t>вителю Заказчика) информацию о его правах и обязанностях, о видах Услуг, которые оказываются Заказчику, сроках, порядке и об условиях их предоставления, о тарифах на эти Услуги, их стоимости для Заказчика либо о возможности получения их бесплатно;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 xml:space="preserve">в) не </w:t>
      </w:r>
      <w:r>
        <w:rPr>
          <w:rFonts w:ascii="Times New Roman" w:hAnsi="Times New Roman" w:cs="Times New Roman"/>
          <w:lang w:val="ru-RU"/>
        </w:rPr>
        <w:t>разглашать информацию личного характера о Заказчике, ставшую известной ему при исполнении своих обязанностей по настоящему Договору, и использовать данную информацию в соответствии с установленными законодательством Российской Федерации о персональных данн</w:t>
      </w:r>
      <w:r>
        <w:rPr>
          <w:rFonts w:ascii="Times New Roman" w:hAnsi="Times New Roman" w:cs="Times New Roman"/>
          <w:lang w:val="ru-RU"/>
        </w:rPr>
        <w:t>ых требованиями о защите персональных данных;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г) обеспечивать сохранность личных вещей и ценностей Заказчика во время предоставления социальных услуг в отделении дневного пребывания;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 xml:space="preserve">д) своевременно и в письменной форме информировать Заказчика </w:t>
      </w:r>
      <w:r>
        <w:rPr>
          <w:rFonts w:ascii="Times New Roman" w:hAnsi="Times New Roman" w:cs="Times New Roman"/>
          <w:lang w:val="ru-RU"/>
        </w:rPr>
        <w:t>(законного представителя Заказчика) об изменении порядка и условий предоставления Услуг, оказываемых в соответствии с настоящим Договором, а также их оплаты в случае изменения предельной величины среднедушевого дохода, установленной Законом Кемеровской обл</w:t>
      </w:r>
      <w:r>
        <w:rPr>
          <w:rFonts w:ascii="Times New Roman" w:hAnsi="Times New Roman" w:cs="Times New Roman"/>
          <w:lang w:val="ru-RU"/>
        </w:rPr>
        <w:t>асти от 13.11.2014 № 101-ОЗ «Об установлении размера предельной величины среднедушевого дохода для предоставления социальных услуг бесплатно»;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е) вести учет Услуг, оказанных Заказчику;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ж) исполнять иные обязанности в соответствии с настоящим Договором и но</w:t>
      </w:r>
      <w:r>
        <w:rPr>
          <w:rFonts w:ascii="Times New Roman" w:hAnsi="Times New Roman" w:cs="Times New Roman"/>
          <w:lang w:val="ru-RU"/>
        </w:rPr>
        <w:t>рмами действующего законодательства.</w:t>
      </w:r>
    </w:p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7. </w:t>
      </w:r>
      <w:bookmarkStart w:id="40" w:name="sub_1006"/>
      <w:r>
        <w:rPr>
          <w:rFonts w:ascii="Times New Roman" w:hAnsi="Times New Roman" w:cs="Times New Roman"/>
          <w:spacing w:val="-6"/>
          <w:lang w:val="ru-RU"/>
        </w:rPr>
        <w:t>Исполнитель имеет право:</w:t>
      </w:r>
    </w:p>
    <w:bookmarkEnd w:id="40"/>
    <w:p w:rsidR="008246F1" w:rsidRDefault="00801832">
      <w:pPr>
        <w:pStyle w:val="Standard"/>
        <w:widowControl w:val="0"/>
        <w:tabs>
          <w:tab w:val="left" w:pos="284"/>
          <w:tab w:val="left" w:pos="851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а) </w:t>
      </w:r>
      <w:bookmarkStart w:id="41" w:name="sub_1061"/>
      <w:r>
        <w:rPr>
          <w:rFonts w:ascii="Times New Roman" w:hAnsi="Times New Roman" w:cs="Times New Roman"/>
          <w:spacing w:val="-6"/>
          <w:lang w:val="ru-RU"/>
        </w:rPr>
        <w:t>отказать в предоставлении Услуг Заказчику в случае нарушения им условий настоящего Договора, а также в случае возникновения у Заказчика медицинских противопоказаний, указанных в заключении</w:t>
      </w:r>
      <w:r>
        <w:rPr>
          <w:rFonts w:ascii="Times New Roman" w:hAnsi="Times New Roman" w:cs="Times New Roman"/>
          <w:spacing w:val="-6"/>
          <w:lang w:val="ru-RU"/>
        </w:rPr>
        <w:t xml:space="preserve"> уполномоченной медицинской организации;</w:t>
      </w:r>
    </w:p>
    <w:bookmarkEnd w:id="41"/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б) </w:t>
      </w:r>
      <w:bookmarkStart w:id="42" w:name="sub_1062"/>
      <w:r>
        <w:rPr>
          <w:rFonts w:ascii="Times New Roman" w:hAnsi="Times New Roman" w:cs="Times New Roman"/>
          <w:spacing w:val="-6"/>
          <w:lang w:val="ru-RU"/>
        </w:rPr>
        <w:t>требовать от Заказчика соблюдения условий настоящего Договора;</w:t>
      </w:r>
    </w:p>
    <w:bookmarkEnd w:id="42"/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в) </w:t>
      </w:r>
      <w:bookmarkStart w:id="43" w:name="sub_1063"/>
      <w:r>
        <w:rPr>
          <w:rFonts w:ascii="Times New Roman" w:hAnsi="Times New Roman" w:cs="Times New Roman"/>
          <w:spacing w:val="-6"/>
          <w:lang w:val="ru-RU"/>
        </w:rPr>
        <w:t>получать от Заказчика информацию (сведения, документы), необходимые для выполнения своих обязательств по настоящему Договору. В случае непредставл</w:t>
      </w:r>
      <w:r>
        <w:rPr>
          <w:rFonts w:ascii="Times New Roman" w:hAnsi="Times New Roman" w:cs="Times New Roman"/>
          <w:spacing w:val="-6"/>
          <w:lang w:val="ru-RU"/>
        </w:rPr>
        <w:t>ения либо неполного предоставления Заказчиком такой информации (сведений, документов), Исполнитель вправе приостановить исполнение своих обязательств по настоящему Договору до предоставления требуемой информации (сведений, документов);</w:t>
      </w:r>
    </w:p>
    <w:bookmarkEnd w:id="43"/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>г)</w:t>
      </w:r>
      <w:bookmarkStart w:id="44" w:name="sub_1064"/>
      <w:r>
        <w:rPr>
          <w:rFonts w:ascii="Times New Roman" w:hAnsi="Times New Roman" w:cs="Times New Roman"/>
          <w:spacing w:val="-6"/>
          <w:lang w:val="ru-RU"/>
        </w:rPr>
        <w:t>изменить размер оп</w:t>
      </w:r>
      <w:r>
        <w:rPr>
          <w:rFonts w:ascii="Times New Roman" w:hAnsi="Times New Roman" w:cs="Times New Roman"/>
          <w:spacing w:val="-6"/>
          <w:lang w:val="ru-RU"/>
        </w:rPr>
        <w:t xml:space="preserve">латы Услуг, установленный в разделе </w:t>
      </w:r>
      <w:r>
        <w:rPr>
          <w:rFonts w:ascii="Times New Roman" w:hAnsi="Times New Roman" w:cs="Times New Roman"/>
          <w:spacing w:val="-6"/>
        </w:rPr>
        <w:t>III</w:t>
      </w:r>
      <w:r>
        <w:rPr>
          <w:rFonts w:ascii="Times New Roman" w:hAnsi="Times New Roman" w:cs="Times New Roman"/>
          <w:spacing w:val="-6"/>
          <w:lang w:val="ru-RU"/>
        </w:rPr>
        <w:t xml:space="preserve"> настоящего Договора, в случае изменения среднедушевого дохода Заказчика и (или) предельной величины среднедушевого дохода, установленной Законом Кемеровской области от 13.11.2014 № 101-ОЗ «Об установлении размера пре</w:t>
      </w:r>
      <w:r>
        <w:rPr>
          <w:rFonts w:ascii="Times New Roman" w:hAnsi="Times New Roman" w:cs="Times New Roman"/>
          <w:spacing w:val="-6"/>
          <w:lang w:val="ru-RU"/>
        </w:rPr>
        <w:t>дельной величины среднедушевого дохода для предоставления социальных услуг бесплатно», известив об этом письменно Заказчика в течение двух рабочих дней со дня таких изменений.</w:t>
      </w:r>
    </w:p>
    <w:p w:rsidR="008246F1" w:rsidRDefault="00801832">
      <w:pPr>
        <w:pStyle w:val="Standard"/>
        <w:widowControl w:val="0"/>
        <w:tabs>
          <w:tab w:val="left" w:pos="851"/>
        </w:tabs>
        <w:ind w:right="424"/>
        <w:jc w:val="both"/>
      </w:pPr>
      <w:bookmarkStart w:id="45" w:name="sub_1007"/>
      <w:bookmarkEnd w:id="44"/>
      <w:bookmarkEnd w:id="45"/>
      <w:r>
        <w:rPr>
          <w:rFonts w:ascii="Times New Roman" w:hAnsi="Times New Roman" w:cs="Times New Roman"/>
          <w:spacing w:val="-6"/>
          <w:lang w:val="ru-RU"/>
        </w:rPr>
        <w:t>8. Исполнитель не вправе передавать исполнение обязательств по настоящему Догово</w:t>
      </w:r>
      <w:r>
        <w:rPr>
          <w:rFonts w:ascii="Times New Roman" w:hAnsi="Times New Roman" w:cs="Times New Roman"/>
          <w:spacing w:val="-6"/>
          <w:lang w:val="ru-RU"/>
        </w:rPr>
        <w:t>ру третьим лицам.</w:t>
      </w:r>
    </w:p>
    <w:p w:rsidR="008246F1" w:rsidRDefault="00801832">
      <w:pPr>
        <w:pStyle w:val="Standard"/>
        <w:widowControl w:val="0"/>
        <w:tabs>
          <w:tab w:val="left" w:pos="851"/>
        </w:tabs>
        <w:ind w:right="424"/>
        <w:jc w:val="both"/>
      </w:pPr>
      <w:bookmarkStart w:id="46" w:name="sub_10071"/>
      <w:bookmarkStart w:id="47" w:name="sub_1008"/>
      <w:bookmarkEnd w:id="46"/>
      <w:bookmarkEnd w:id="47"/>
      <w:r>
        <w:rPr>
          <w:rFonts w:ascii="Times New Roman" w:hAnsi="Times New Roman" w:cs="Times New Roman"/>
          <w:spacing w:val="-6"/>
          <w:lang w:val="ru-RU"/>
        </w:rPr>
        <w:t>9. Заказчик (законный представитель Заказчика) обязан:</w:t>
      </w:r>
    </w:p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bookmarkStart w:id="48" w:name="sub_10081"/>
      <w:bookmarkEnd w:id="48"/>
      <w:r>
        <w:rPr>
          <w:rFonts w:ascii="Times New Roman" w:hAnsi="Times New Roman" w:cs="Times New Roman"/>
          <w:spacing w:val="-6"/>
          <w:lang w:val="ru-RU"/>
        </w:rPr>
        <w:t xml:space="preserve">а) </w:t>
      </w:r>
      <w:bookmarkStart w:id="49" w:name="sub_1081"/>
      <w:r>
        <w:rPr>
          <w:rFonts w:ascii="Times New Roman" w:hAnsi="Times New Roman" w:cs="Times New Roman"/>
          <w:spacing w:val="-6"/>
          <w:lang w:val="ru-RU"/>
        </w:rPr>
        <w:t>соблюдать сроки и условия настоящего Договора;</w:t>
      </w:r>
    </w:p>
    <w:bookmarkEnd w:id="49"/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>б) предоставлять сведения и документы, необходимые для предоставления Услуг, предусмотренные Порядком предоставления социальных услуг</w:t>
      </w:r>
      <w:r>
        <w:rPr>
          <w:rFonts w:ascii="Times New Roman" w:hAnsi="Times New Roman" w:cs="Times New Roman"/>
          <w:spacing w:val="-6"/>
          <w:lang w:val="ru-RU"/>
        </w:rPr>
        <w:t>;</w:t>
      </w:r>
      <w:bookmarkStart w:id="50" w:name="sub_1082"/>
    </w:p>
    <w:bookmarkEnd w:id="50"/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в) </w:t>
      </w:r>
      <w:bookmarkStart w:id="51" w:name="sub_1083"/>
      <w:r>
        <w:rPr>
          <w:rFonts w:ascii="Times New Roman" w:hAnsi="Times New Roman" w:cs="Times New Roman"/>
          <w:spacing w:val="-6"/>
          <w:lang w:val="ru-RU"/>
        </w:rPr>
        <w:t>своевременно информировать Исполнителя об изменении обстоятельств, обусловливающих потребность в предоставлении Услуг, влияющих на размер среднедушевого дохода Заказчика;</w:t>
      </w:r>
    </w:p>
    <w:bookmarkEnd w:id="51"/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г) </w:t>
      </w:r>
      <w:bookmarkStart w:id="52" w:name="sub_1084"/>
      <w:r>
        <w:rPr>
          <w:rFonts w:ascii="Times New Roman" w:hAnsi="Times New Roman" w:cs="Times New Roman"/>
          <w:spacing w:val="-6"/>
          <w:lang w:val="ru-RU"/>
        </w:rPr>
        <w:t>оплачивать Услуги в соответствии с Актом сдачи-приемки оказанных услуг - в сл</w:t>
      </w:r>
      <w:r>
        <w:rPr>
          <w:rFonts w:ascii="Times New Roman" w:hAnsi="Times New Roman" w:cs="Times New Roman"/>
          <w:spacing w:val="-6"/>
          <w:lang w:val="ru-RU"/>
        </w:rPr>
        <w:t>учае предоставления социальных услуг за плату, в том числе частичную;</w:t>
      </w:r>
    </w:p>
    <w:bookmarkEnd w:id="52"/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д) </w:t>
      </w:r>
      <w:bookmarkStart w:id="53" w:name="sub_1085"/>
      <w:r>
        <w:rPr>
          <w:rFonts w:ascii="Times New Roman" w:hAnsi="Times New Roman" w:cs="Times New Roman"/>
          <w:spacing w:val="-6"/>
          <w:lang w:val="ru-RU"/>
        </w:rPr>
        <w:t>информировать в письменной форме Исполнителя о возникновении (изменении) обстоятельств, влекущих изменение (расторжение) настоящего Договора;</w:t>
      </w:r>
    </w:p>
    <w:bookmarkEnd w:id="53"/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е) </w:t>
      </w:r>
      <w:bookmarkStart w:id="54" w:name="sub_1086"/>
      <w:r>
        <w:rPr>
          <w:rFonts w:ascii="Times New Roman" w:hAnsi="Times New Roman" w:cs="Times New Roman"/>
          <w:spacing w:val="-6"/>
          <w:lang w:val="ru-RU"/>
        </w:rPr>
        <w:t>уведомлять в письменной форме Исполнит</w:t>
      </w:r>
      <w:r>
        <w:rPr>
          <w:rFonts w:ascii="Times New Roman" w:hAnsi="Times New Roman" w:cs="Times New Roman"/>
          <w:spacing w:val="-6"/>
          <w:lang w:val="ru-RU"/>
        </w:rPr>
        <w:t>еля об отказе от получения Услуг, предусмотренных настоящим Договором;</w:t>
      </w:r>
    </w:p>
    <w:bookmarkEnd w:id="54"/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ж) </w:t>
      </w:r>
      <w:bookmarkStart w:id="55" w:name="sub_1087"/>
      <w:r>
        <w:rPr>
          <w:rFonts w:ascii="Times New Roman" w:hAnsi="Times New Roman" w:cs="Times New Roman"/>
          <w:spacing w:val="-6"/>
          <w:lang w:val="ru-RU"/>
        </w:rPr>
        <w:t>соблюдать (нужное подчеркнуть):</w:t>
      </w:r>
    </w:p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>Правила внутреннего распорядка для получателей социальных услуг в форме социального обслуживания на дому согласно приложению № 4 к настоящему Договору</w:t>
      </w:r>
      <w:r>
        <w:rPr>
          <w:rFonts w:ascii="Times New Roman" w:hAnsi="Times New Roman" w:cs="Times New Roman"/>
          <w:spacing w:val="-6"/>
          <w:lang w:val="ru-RU"/>
        </w:rPr>
        <w:t>, являющемуся его неотъемлемой частью,</w:t>
      </w:r>
    </w:p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>Правила внутреннего распорядка для получателей социальных услуг в отделении дневного пребывания согласно приложению № 5 к настоящему Договору, являющемуся его неотъемлемой частью.</w:t>
      </w:r>
    </w:p>
    <w:bookmarkEnd w:id="55"/>
    <w:p w:rsidR="008246F1" w:rsidRDefault="00801832">
      <w:pPr>
        <w:pStyle w:val="Standard"/>
        <w:widowControl w:val="0"/>
        <w:tabs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з) </w:t>
      </w:r>
      <w:bookmarkStart w:id="56" w:name="sub_1088"/>
      <w:r>
        <w:rPr>
          <w:rFonts w:ascii="Times New Roman" w:hAnsi="Times New Roman" w:cs="Times New Roman"/>
          <w:spacing w:val="-6"/>
          <w:lang w:val="ru-RU"/>
        </w:rPr>
        <w:t xml:space="preserve">сообщать Исполнителю о выявленных </w:t>
      </w:r>
      <w:r>
        <w:rPr>
          <w:rFonts w:ascii="Times New Roman" w:hAnsi="Times New Roman" w:cs="Times New Roman"/>
          <w:spacing w:val="-6"/>
          <w:lang w:val="ru-RU"/>
        </w:rPr>
        <w:t>нарушениях Порядка предоставления социальных услуг;</w:t>
      </w:r>
    </w:p>
    <w:p w:rsidR="008246F1" w:rsidRDefault="00801832">
      <w:pPr>
        <w:pStyle w:val="Standard"/>
        <w:widowControl w:val="0"/>
        <w:tabs>
          <w:tab w:val="left" w:pos="142"/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>и) уважительно относиться к лицам, предоставляющим социальные услуги, не допускать грубости, оскорблений в их адрес.</w:t>
      </w:r>
    </w:p>
    <w:p w:rsidR="008246F1" w:rsidRDefault="00801832">
      <w:pPr>
        <w:pStyle w:val="Standard"/>
        <w:widowControl w:val="0"/>
        <w:tabs>
          <w:tab w:val="left" w:pos="142"/>
        </w:tabs>
        <w:ind w:right="424"/>
        <w:jc w:val="both"/>
      </w:pPr>
      <w:bookmarkStart w:id="57" w:name="sub_1009"/>
      <w:bookmarkEnd w:id="56"/>
      <w:bookmarkEnd w:id="57"/>
      <w:r>
        <w:rPr>
          <w:rFonts w:ascii="Times New Roman" w:hAnsi="Times New Roman" w:cs="Times New Roman"/>
          <w:spacing w:val="-6"/>
          <w:lang w:val="ru-RU"/>
        </w:rPr>
        <w:t>10. Заказчик (законный представитель Заказчика) имеет право:</w:t>
      </w:r>
    </w:p>
    <w:p w:rsidR="008246F1" w:rsidRDefault="00801832">
      <w:pPr>
        <w:pStyle w:val="Standard"/>
        <w:widowControl w:val="0"/>
        <w:tabs>
          <w:tab w:val="left" w:pos="142"/>
          <w:tab w:val="left" w:pos="284"/>
        </w:tabs>
        <w:ind w:right="424"/>
        <w:jc w:val="both"/>
      </w:pPr>
      <w:bookmarkStart w:id="58" w:name="sub_10091"/>
      <w:bookmarkEnd w:id="58"/>
      <w:r>
        <w:rPr>
          <w:rFonts w:ascii="Times New Roman" w:hAnsi="Times New Roman" w:cs="Times New Roman"/>
          <w:spacing w:val="-6"/>
          <w:lang w:val="ru-RU"/>
        </w:rPr>
        <w:t xml:space="preserve">а) </w:t>
      </w:r>
      <w:bookmarkStart w:id="59" w:name="sub_1091"/>
      <w:r>
        <w:rPr>
          <w:rFonts w:ascii="Times New Roman" w:hAnsi="Times New Roman" w:cs="Times New Roman"/>
          <w:spacing w:val="-6"/>
          <w:lang w:val="ru-RU"/>
        </w:rPr>
        <w:t xml:space="preserve">на получение </w:t>
      </w:r>
      <w:r>
        <w:rPr>
          <w:rFonts w:ascii="Times New Roman" w:hAnsi="Times New Roman" w:cs="Times New Roman"/>
          <w:spacing w:val="-6"/>
          <w:lang w:val="ru-RU"/>
        </w:rPr>
        <w:t>бесплатно в доступной форме информации о своих правах и обязанностях, видах Услуг, которые будут оказаны Заказчику в соответствии с индивидуальной программой, сроках, порядке и условиях их предоставления, о тарифах на эти Услуги, их стоимости для Заказчика</w:t>
      </w:r>
      <w:r>
        <w:rPr>
          <w:rFonts w:ascii="Times New Roman" w:hAnsi="Times New Roman" w:cs="Times New Roman"/>
          <w:spacing w:val="-6"/>
          <w:lang w:val="ru-RU"/>
        </w:rPr>
        <w:t>;</w:t>
      </w:r>
    </w:p>
    <w:bookmarkEnd w:id="59"/>
    <w:p w:rsidR="008246F1" w:rsidRDefault="00801832">
      <w:pPr>
        <w:pStyle w:val="Standard"/>
        <w:widowControl w:val="0"/>
        <w:tabs>
          <w:tab w:val="left" w:pos="142"/>
          <w:tab w:val="left" w:pos="284"/>
        </w:tabs>
        <w:ind w:right="424"/>
        <w:jc w:val="both"/>
      </w:pPr>
      <w:r>
        <w:rPr>
          <w:rFonts w:ascii="Times New Roman" w:hAnsi="Times New Roman" w:cs="Times New Roman"/>
          <w:spacing w:val="-6"/>
          <w:lang w:val="ru-RU"/>
        </w:rPr>
        <w:t xml:space="preserve">б) </w:t>
      </w:r>
      <w:bookmarkStart w:id="60" w:name="sub_1092"/>
      <w:r>
        <w:rPr>
          <w:rFonts w:ascii="Times New Roman" w:hAnsi="Times New Roman" w:cs="Times New Roman"/>
          <w:spacing w:val="-6"/>
          <w:lang w:val="ru-RU"/>
        </w:rPr>
        <w:t>потребовать расторжения настоящего Договора при нарушении Исполнителем условий настоящего Договора</w:t>
      </w:r>
      <w:bookmarkEnd w:id="60"/>
      <w:r>
        <w:rPr>
          <w:rFonts w:ascii="Times New Roman" w:hAnsi="Times New Roman" w:cs="Times New Roman"/>
          <w:spacing w:val="-6"/>
          <w:lang w:val="ru-RU"/>
        </w:rPr>
        <w:t>.</w:t>
      </w:r>
    </w:p>
    <w:p w:rsidR="008246F1" w:rsidRDefault="00801832">
      <w:pPr>
        <w:pStyle w:val="Standard"/>
        <w:ind w:right="424"/>
        <w:jc w:val="center"/>
      </w:pPr>
      <w:r>
        <w:rPr>
          <w:rFonts w:ascii="Times New Roman" w:hAnsi="Times New Roman" w:cs="Times New Roman"/>
        </w:rPr>
        <w:t>III</w:t>
      </w:r>
      <w:r>
        <w:rPr>
          <w:rFonts w:ascii="Times New Roman" w:hAnsi="Times New Roman" w:cs="Times New Roman"/>
          <w:lang w:val="ru-RU"/>
        </w:rPr>
        <w:t>. Стоимость услуг, сроки и порядок оплаты</w:t>
      </w:r>
    </w:p>
    <w:p w:rsidR="008246F1" w:rsidRDefault="008246F1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 xml:space="preserve">11. Заказчик (законный представитель Заказчика) оплачивает социальные услуги в соответствии с фактически </w:t>
      </w:r>
      <w:r>
        <w:rPr>
          <w:rFonts w:ascii="Times New Roman" w:hAnsi="Times New Roman" w:cs="Times New Roman"/>
          <w:lang w:val="ru-RU"/>
        </w:rPr>
        <w:t>оказанным объемом социальных услуг. Общая стоимость оказанных услуг за месяц указывается в акте сдачи-приемки оказанных Услуг и составляет не более ______________ рублей.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12. Стоимость предоставляемых социальных услуг рассчитывается Исполнителем в порядке,</w:t>
      </w:r>
      <w:r>
        <w:rPr>
          <w:rFonts w:ascii="Times New Roman" w:hAnsi="Times New Roman" w:cs="Times New Roman"/>
          <w:lang w:val="ru-RU"/>
        </w:rPr>
        <w:t xml:space="preserve"> установленном постановлением Правительства Кемеровской области — Кузбасса от 05.09.2023 № 565 «Об утверждении размера платы за предоставление социальных услуг и порядка ее взимания и о признании утратившим силу отдельных постановлений Коллегии Администрац</w:t>
      </w:r>
      <w:r>
        <w:rPr>
          <w:rFonts w:ascii="Times New Roman" w:hAnsi="Times New Roman" w:cs="Times New Roman"/>
          <w:lang w:val="ru-RU"/>
        </w:rPr>
        <w:t>ии Кемеровской области» и в соответствии с постановлением Региональной энергетической комиссии Кемеровской области от 18.03.2016 № 21 «Об установлении тарифов на социальные услуги на основании подушевых нормативов финансирования социальных услуг, предостав</w:t>
      </w:r>
      <w:r>
        <w:rPr>
          <w:rFonts w:ascii="Times New Roman" w:hAnsi="Times New Roman" w:cs="Times New Roman"/>
          <w:lang w:val="ru-RU"/>
        </w:rPr>
        <w:t>ляемые поставщиками социальных услуг на дому и в полустационарной форме социального обслуживания в Кемеровской области — Кузбассе».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13. В случае, если Заказчик относится к категории, предусмотренной: пунктом 4.1 Порядка предоставления социальных услуг на д</w:t>
      </w:r>
      <w:r>
        <w:rPr>
          <w:rFonts w:ascii="Times New Roman" w:hAnsi="Times New Roman" w:cs="Times New Roman"/>
          <w:lang w:val="ru-RU"/>
        </w:rPr>
        <w:t>ому муниципальными организациями социального обслуживания, расположенными на территории Кемеровской области – Кузбасса, или пунктом 4.1 Порядка предоставления социальных услуг в полустационарной форме социального обслуживания муниципальными организациями с</w:t>
      </w:r>
      <w:r>
        <w:rPr>
          <w:rFonts w:ascii="Times New Roman" w:hAnsi="Times New Roman" w:cs="Times New Roman"/>
          <w:lang w:val="ru-RU"/>
        </w:rPr>
        <w:t>оциального обслуживания, расположенными на территории Кемеровской области – Кузбасса, социальные услуги предоставляются в объемах, определенных стандартами социальных услуг, бесплатно в соответствующей форме социального обслуживания.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14. Плата за предостав</w:t>
      </w:r>
      <w:r>
        <w:rPr>
          <w:rFonts w:ascii="Times New Roman" w:hAnsi="Times New Roman" w:cs="Times New Roman"/>
          <w:lang w:val="ru-RU"/>
        </w:rPr>
        <w:t>ление социальных услуг производится в соответствии с настоящим Договором.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 xml:space="preserve">15. Плата Исполнителю за предоставление социальных услуг, оказываемых Заказчику, производится Заказчиком (законным представителем Заказчика) ежемесячно в срок не позднее 10-го числа </w:t>
      </w:r>
      <w:r>
        <w:rPr>
          <w:rFonts w:ascii="Times New Roman" w:hAnsi="Times New Roman" w:cs="Times New Roman"/>
          <w:lang w:val="ru-RU"/>
        </w:rPr>
        <w:t>месяца, следующего за месяцем предоставления социальных услуг: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путем внесения наличных денежных средств в кассу Исполнителя лично либо через работника Исполнителя, уполномоченного на прием наличных денежных средств с выдачей Заказчику квитанции к приходном</w:t>
      </w:r>
      <w:r>
        <w:rPr>
          <w:rFonts w:ascii="Times New Roman" w:hAnsi="Times New Roman" w:cs="Times New Roman"/>
          <w:lang w:val="ru-RU"/>
        </w:rPr>
        <w:t>у кассовому ордеру об оплате социальных услуг;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 xml:space="preserve">безналичным перечислением денежных средств на расчетный средств Исполнителя через кредитные организации на реквизиты, указанные в разделе </w:t>
      </w:r>
      <w:r>
        <w:rPr>
          <w:rFonts w:ascii="Times New Roman" w:hAnsi="Times New Roman" w:cs="Times New Roman"/>
        </w:rPr>
        <w:t>VII</w:t>
      </w:r>
      <w:r>
        <w:rPr>
          <w:rFonts w:ascii="Times New Roman" w:hAnsi="Times New Roman" w:cs="Times New Roman"/>
          <w:lang w:val="ru-RU"/>
        </w:rPr>
        <w:t xml:space="preserve"> настоящего Договора.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 xml:space="preserve">16. Размер платы за предоставление социальных </w:t>
      </w:r>
      <w:r>
        <w:rPr>
          <w:rFonts w:ascii="Times New Roman" w:hAnsi="Times New Roman" w:cs="Times New Roman"/>
          <w:lang w:val="ru-RU"/>
        </w:rPr>
        <w:t>услуг подлежит пересмотру в случаях изменения: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- размера среднедушевого дохода получателя социальных услуг;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- тарифов на социальные услуги;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 xml:space="preserve">- величины прожиточного минимума, установленного для соответствующих </w:t>
      </w:r>
      <w:r>
        <w:rPr>
          <w:rFonts w:ascii="Times New Roman" w:hAnsi="Times New Roman" w:cs="Times New Roman"/>
          <w:lang w:val="ru-RU"/>
        </w:rPr>
        <w:t>социально-демографических групп населения;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- видов и (или) объема оказываемых социальных услуг.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Размер платы за предоставление социальных услуг подлежит изменению с 1-го числа месяца, следующего за месяцем возникновения обстоятельств, указанных в настоящем</w:t>
      </w:r>
      <w:r>
        <w:rPr>
          <w:rFonts w:ascii="Times New Roman" w:hAnsi="Times New Roman" w:cs="Times New Roman"/>
          <w:lang w:val="ru-RU"/>
        </w:rPr>
        <w:t xml:space="preserve"> пункте.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17. В случае изменения тарифов на социальные услуги либо условий оплаты социальных услуг Исполнитель уведомляет об этом Заказчика (законного представителя Заказчика) в течение 10 рабочих дней со дня вступления в силу нормативного правового акта, у</w:t>
      </w:r>
      <w:r>
        <w:rPr>
          <w:rFonts w:ascii="Times New Roman" w:hAnsi="Times New Roman" w:cs="Times New Roman"/>
          <w:lang w:val="ru-RU"/>
        </w:rPr>
        <w:t>тверждающего тарифы на социальные услуги, либо возникновения обстоятельств, влияющих на условия оплаты социальных услуг.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Изменение размера взимаемой платы за социальные услуги оформляется дополнительным соглашением к настоящему Договору, которое заключаетс</w:t>
      </w:r>
      <w:r>
        <w:rPr>
          <w:rFonts w:ascii="Times New Roman" w:hAnsi="Times New Roman" w:cs="Times New Roman"/>
          <w:lang w:val="ru-RU"/>
        </w:rPr>
        <w:t>я Исполнителем с Заказчиком (законным представителем Заказчика) и является неотъемлемой частью настоящего Договора.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18. В случае несогласия на получение социальных услуг в соответствии с новым размером оплаты либо условиями оплаты социальных услуг Заказчик</w:t>
      </w:r>
      <w:r>
        <w:rPr>
          <w:rFonts w:ascii="Times New Roman" w:hAnsi="Times New Roman" w:cs="Times New Roman"/>
          <w:lang w:val="ru-RU"/>
        </w:rPr>
        <w:t xml:space="preserve"> (законный представитель Заказчика) направляет Исполнителю письменное заявление об отказе в получении социальной услуги по новым тарифам, либо с изменением условий оплаты социальных услуг. Заказчик или его законный представитель обязан произвести в этом сл</w:t>
      </w:r>
      <w:r>
        <w:rPr>
          <w:rFonts w:ascii="Times New Roman" w:hAnsi="Times New Roman" w:cs="Times New Roman"/>
          <w:lang w:val="ru-RU"/>
        </w:rPr>
        <w:t xml:space="preserve">учае расчеты с Исполнителем за социальные услуги, полученные до дня отказа от них. В случае, если Заказчик (законный представитель Заказчика) отказывается оплачивать социальные услуги в установленном размере, Исполнитель вправе решать вопрос о расторжении </w:t>
      </w:r>
      <w:r>
        <w:rPr>
          <w:rFonts w:ascii="Times New Roman" w:hAnsi="Times New Roman" w:cs="Times New Roman"/>
          <w:lang w:val="ru-RU"/>
        </w:rPr>
        <w:t>настоящего Договора с правом возмещения понесенных затрат с Заказчика (законного представителя Заказчика).</w:t>
      </w:r>
    </w:p>
    <w:p w:rsidR="008246F1" w:rsidRDefault="00801832">
      <w:pPr>
        <w:pStyle w:val="Standard"/>
        <w:ind w:right="424"/>
        <w:jc w:val="center"/>
      </w:pPr>
      <w:r>
        <w:rPr>
          <w:rFonts w:ascii="Times New Roman" w:hAnsi="Times New Roman" w:cs="Times New Roman"/>
        </w:rPr>
        <w:t>IV</w:t>
      </w:r>
      <w:r>
        <w:rPr>
          <w:rFonts w:ascii="Times New Roman" w:hAnsi="Times New Roman" w:cs="Times New Roman"/>
          <w:lang w:val="ru-RU"/>
        </w:rPr>
        <w:t>. Основания изменения и расторжения Договора</w:t>
      </w:r>
    </w:p>
    <w:p w:rsidR="008246F1" w:rsidRDefault="008246F1">
      <w:pPr>
        <w:pStyle w:val="Standard"/>
        <w:ind w:right="424"/>
        <w:jc w:val="both"/>
        <w:rPr>
          <w:rFonts w:ascii="Times New Roman" w:hAnsi="Times New Roman" w:cs="Times New Roman"/>
          <w:lang w:val="ru-RU"/>
        </w:rPr>
      </w:pP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 xml:space="preserve">19. Условия, на которых заключен настоящий Договор, могут быть изменены либо по соглашению </w:t>
      </w:r>
      <w:r>
        <w:rPr>
          <w:rFonts w:ascii="Times New Roman" w:hAnsi="Times New Roman" w:cs="Times New Roman"/>
          <w:lang w:val="ru-RU"/>
        </w:rPr>
        <w:t>Сторон, либо в соответствии с действующим законодательством Российской Федерации.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20.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</w:t>
      </w:r>
      <w:r>
        <w:rPr>
          <w:rFonts w:ascii="Times New Roman" w:hAnsi="Times New Roman" w:cs="Times New Roman"/>
          <w:lang w:val="ru-RU"/>
        </w:rPr>
        <w:t>ющим законодательством Российской Федерации.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 xml:space="preserve">21. Настоящий Договор считается расторгнутым со дня письменного уведомления Исполнителем Заказчика (законного представителя) об отказе от исполнения настоящего Договора, если иные сроки не установлены настоящим </w:t>
      </w:r>
      <w:r>
        <w:rPr>
          <w:rFonts w:ascii="Times New Roman" w:hAnsi="Times New Roman" w:cs="Times New Roman"/>
          <w:lang w:val="ru-RU"/>
        </w:rPr>
        <w:t>Договором.</w:t>
      </w:r>
    </w:p>
    <w:p w:rsidR="008246F1" w:rsidRDefault="00801832">
      <w:pPr>
        <w:pStyle w:val="Standard"/>
        <w:ind w:right="424"/>
        <w:jc w:val="center"/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lang w:val="ru-RU"/>
        </w:rPr>
        <w:t>. Ответственность за неисполнение или ненадлежащее</w:t>
      </w:r>
    </w:p>
    <w:p w:rsidR="008246F1" w:rsidRDefault="00801832">
      <w:pPr>
        <w:pStyle w:val="Standard"/>
        <w:ind w:right="424"/>
        <w:jc w:val="center"/>
      </w:pPr>
      <w:r>
        <w:rPr>
          <w:rFonts w:ascii="Times New Roman" w:hAnsi="Times New Roman" w:cs="Times New Roman"/>
          <w:lang w:val="ru-RU"/>
        </w:rPr>
        <w:t>исполнение обязательств по Договору</w:t>
      </w:r>
    </w:p>
    <w:p w:rsidR="008246F1" w:rsidRDefault="008246F1">
      <w:pPr>
        <w:pStyle w:val="Standard"/>
        <w:ind w:right="424"/>
        <w:jc w:val="center"/>
        <w:rPr>
          <w:rFonts w:ascii="Times New Roman" w:hAnsi="Times New Roman" w:cs="Times New Roman"/>
          <w:lang w:val="ru-RU"/>
        </w:rPr>
      </w:pP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22.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</w:t>
      </w:r>
      <w:r>
        <w:rPr>
          <w:rFonts w:ascii="Times New Roman" w:hAnsi="Times New Roman" w:cs="Times New Roman"/>
          <w:lang w:val="ru-RU"/>
        </w:rPr>
        <w:t>кой Федерации.</w:t>
      </w:r>
    </w:p>
    <w:p w:rsidR="008246F1" w:rsidRDefault="008246F1">
      <w:pPr>
        <w:pStyle w:val="Standard"/>
        <w:tabs>
          <w:tab w:val="left" w:pos="4536"/>
        </w:tabs>
        <w:ind w:right="424"/>
        <w:jc w:val="center"/>
        <w:rPr>
          <w:rFonts w:ascii="Times New Roman" w:hAnsi="Times New Roman" w:cs="Times New Roman"/>
          <w:lang w:val="ru-RU"/>
        </w:rPr>
      </w:pPr>
    </w:p>
    <w:p w:rsidR="008246F1" w:rsidRDefault="00801832">
      <w:pPr>
        <w:pStyle w:val="Standard"/>
        <w:tabs>
          <w:tab w:val="left" w:pos="4536"/>
        </w:tabs>
        <w:ind w:right="424"/>
        <w:jc w:val="center"/>
      </w:pPr>
      <w:r>
        <w:rPr>
          <w:rFonts w:ascii="Times New Roman" w:hAnsi="Times New Roman" w:cs="Times New Roman"/>
        </w:rPr>
        <w:t>VI</w:t>
      </w:r>
      <w:r>
        <w:rPr>
          <w:rFonts w:ascii="Times New Roman" w:hAnsi="Times New Roman" w:cs="Times New Roman"/>
          <w:lang w:val="ru-RU"/>
        </w:rPr>
        <w:t>. Срок действия Договора и другие условия</w:t>
      </w:r>
    </w:p>
    <w:p w:rsidR="008246F1" w:rsidRDefault="008246F1">
      <w:pPr>
        <w:pStyle w:val="Standard"/>
        <w:ind w:right="424"/>
        <w:jc w:val="center"/>
        <w:rPr>
          <w:rFonts w:ascii="Times New Roman" w:hAnsi="Times New Roman" w:cs="Times New Roman"/>
          <w:lang w:val="ru-RU"/>
        </w:rPr>
      </w:pP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23. Настоящий Договор вступает в силу со дня его подписания Сторонами (если иное не указано в настоящем Договоре) и действует до ______________________________.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sz w:val="20"/>
          <w:lang w:val="ru-RU"/>
        </w:rPr>
        <w:t xml:space="preserve">                                  </w:t>
      </w:r>
      <w:r>
        <w:rPr>
          <w:rFonts w:ascii="Times New Roman" w:hAnsi="Times New Roman" w:cs="Times New Roman"/>
          <w:sz w:val="20"/>
          <w:lang w:val="ru-RU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0"/>
          <w:lang w:val="ru-RU"/>
        </w:rPr>
        <w:t>(указать срок)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24. Споры и разногласия, которые могут возникнуть по предмету настоящего Договора, решаются путем переговоров между Сторонами.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25. Настоящий Догов</w:t>
      </w:r>
      <w:r>
        <w:rPr>
          <w:rFonts w:ascii="Times New Roman" w:hAnsi="Times New Roman" w:cs="Times New Roman"/>
          <w:lang w:val="ru-RU"/>
        </w:rPr>
        <w:t>ор составлен в двух экземплярах, имеющих равную юридическую силу.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26. Неотъемлемой частью настоящего Договора являются: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 xml:space="preserve">а) </w:t>
      </w:r>
      <w:r>
        <w:rPr>
          <w:rFonts w:ascii="Times New Roman" w:hAnsi="Times New Roman" w:cs="Times New Roman"/>
          <w:iCs/>
          <w:lang w:val="ru-RU"/>
        </w:rPr>
        <w:t>Приложение № 1. Индивидуальная программа предоставления социальных услуг, Дополнение к индивидуальной программе предоставления социал</w:t>
      </w:r>
      <w:r>
        <w:rPr>
          <w:rFonts w:ascii="Times New Roman" w:hAnsi="Times New Roman" w:cs="Times New Roman"/>
          <w:iCs/>
          <w:lang w:val="ru-RU"/>
        </w:rPr>
        <w:t xml:space="preserve">ьных услуг </w:t>
      </w:r>
      <w:r>
        <w:rPr>
          <w:rFonts w:ascii="Times New Roman" w:hAnsi="Times New Roman" w:cs="Times New Roman"/>
          <w:i/>
          <w:iCs/>
          <w:sz w:val="20"/>
          <w:szCs w:val="20"/>
          <w:lang w:val="ru-RU"/>
        </w:rPr>
        <w:t>(нужное подчеркнуть).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б) Приложение № 2. Перечень оказываемых социальных услуг.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в) Приложение № 3. Форма акта сдачи – приемки оказанных услуг.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г) Приложение № 4. Правила внутреннего распорядка для получателей социальных услуг в форме социального</w:t>
      </w:r>
      <w:r>
        <w:rPr>
          <w:rFonts w:ascii="Times New Roman" w:hAnsi="Times New Roman" w:cs="Times New Roman"/>
          <w:lang w:val="ru-RU"/>
        </w:rPr>
        <w:t xml:space="preserve"> обслуживания на дому.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д) Приложение № 5. Правила внутреннего распорядка для получателей социальных услуг в отделении дневного пребывания.</w:t>
      </w:r>
    </w:p>
    <w:p w:rsidR="008246F1" w:rsidRDefault="00801832">
      <w:pPr>
        <w:pStyle w:val="Standard"/>
        <w:ind w:right="424"/>
        <w:jc w:val="both"/>
      </w:pPr>
      <w:r>
        <w:rPr>
          <w:rFonts w:ascii="Times New Roman" w:hAnsi="Times New Roman" w:cs="Times New Roman"/>
          <w:lang w:val="ru-RU"/>
        </w:rPr>
        <w:t>е) Приложение № 6. Расчет среднедушевого дохода для предоставления социальных услуг.</w:t>
      </w:r>
    </w:p>
    <w:p w:rsidR="008246F1" w:rsidRDefault="00801832">
      <w:pPr>
        <w:pStyle w:val="Standard"/>
        <w:jc w:val="center"/>
      </w:pPr>
      <w:r>
        <w:rPr>
          <w:rFonts w:ascii="Times New Roman" w:hAnsi="Times New Roman" w:cs="Times New Roman"/>
        </w:rPr>
        <w:t>VII</w:t>
      </w:r>
      <w:r>
        <w:rPr>
          <w:rFonts w:ascii="Times New Roman" w:hAnsi="Times New Roman" w:cs="Times New Roman"/>
          <w:lang w:val="ru-RU"/>
        </w:rPr>
        <w:t xml:space="preserve">. Адреса, реквизиты и </w:t>
      </w:r>
      <w:r>
        <w:rPr>
          <w:rFonts w:ascii="Times New Roman" w:hAnsi="Times New Roman" w:cs="Times New Roman"/>
          <w:lang w:val="ru-RU"/>
        </w:rPr>
        <w:t>подписи Сторон</w:t>
      </w:r>
    </w:p>
    <w:p w:rsidR="008246F1" w:rsidRDefault="008246F1">
      <w:pPr>
        <w:pStyle w:val="Standard"/>
        <w:jc w:val="both"/>
        <w:rPr>
          <w:rFonts w:ascii="Times New Roman" w:hAnsi="Times New Roman" w:cs="Times New Roman"/>
          <w:lang w:val="ru-RU"/>
        </w:rPr>
      </w:pPr>
    </w:p>
    <w:tbl>
      <w:tblPr>
        <w:tblW w:w="90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08"/>
        <w:gridCol w:w="344"/>
        <w:gridCol w:w="4418"/>
      </w:tblGrid>
      <w:tr w:rsidR="008246F1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Заказчик: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Исполнитель: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Ф.И.О.: __________________________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  <w:lang w:val="ru-RU"/>
              </w:rPr>
              <w:t>Наименование: МКУ «ЦСОГПВиИ Таштагольского г.п.»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Паспорт: серия_____ номер_________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  <w:lang w:val="ru-RU"/>
              </w:rPr>
              <w:t xml:space="preserve">Юридический адрес: 652990, РФ, Кемеровская область-Кузбасс, Таштагольский р-он, г. </w:t>
            </w:r>
            <w:r>
              <w:rPr>
                <w:rFonts w:ascii="Times New Roman" w:hAnsi="Times New Roman" w:cs="Times New Roman"/>
                <w:lang w:val="ru-RU"/>
              </w:rPr>
              <w:t xml:space="preserve">Таштагол, ул. </w:t>
            </w:r>
            <w:r>
              <w:rPr>
                <w:rFonts w:ascii="Times New Roman" w:hAnsi="Times New Roman" w:cs="Times New Roman"/>
              </w:rPr>
              <w:t>Линина, д. 64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дата выдачи: 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ОГРН/ОКПО 1024201963290/36686639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кем выдан:_______________________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ИНН/КПП 4228005243/422801001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Адрес регистрации: 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  <w:shd w:val="clear" w:color="auto" w:fill="FFFF00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email:Tash-cson@yandex.ru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 xml:space="preserve">Адрес проживания: </w:t>
            </w:r>
            <w:r>
              <w:rPr>
                <w:rFonts w:ascii="Times New Roman" w:hAnsi="Times New Roman" w:cs="Times New Roman"/>
              </w:rPr>
              <w:t>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Тел.: 8(38473) 3-33-92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ИНН ____________________________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  <w:lang w:val="ru-RU"/>
              </w:rPr>
              <w:t>Банк: Отделение Кемерово Банка России//УФК по Кемеровской области-Кузбассу г. Кемерово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Телефон: ________________________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</w:rPr>
              <w:t>БИК: 013207212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  <w:lang w:val="ru-RU"/>
              </w:rPr>
              <w:t xml:space="preserve">Кор.счет </w:t>
            </w:r>
            <w:r>
              <w:rPr>
                <w:rFonts w:ascii="Times New Roman" w:hAnsi="Times New Roman" w:cs="Times New Roman"/>
                <w:lang w:val="ru-RU"/>
              </w:rPr>
              <w:t>40102810745370000032</w:t>
            </w:r>
          </w:p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  <w:lang w:val="ru-RU"/>
              </w:rPr>
              <w:t>казн.счет 03231643326270003901</w:t>
            </w:r>
          </w:p>
          <w:p w:rsidR="008246F1" w:rsidRDefault="00801832">
            <w:pPr>
              <w:pStyle w:val="Standard"/>
              <w:widowControl w:val="0"/>
              <w:jc w:val="both"/>
            </w:pPr>
            <w:r>
              <w:rPr>
                <w:rFonts w:ascii="Times New Roman" w:hAnsi="Times New Roman" w:cs="Times New Roman"/>
                <w:lang w:val="ru-RU"/>
              </w:rPr>
              <w:t xml:space="preserve">Получатель: УФК по Кемеровской области-Кузбассу (МКУ «ЦСОГПВиИ Таштагольского г.п.») </w:t>
            </w:r>
            <w:r>
              <w:rPr>
                <w:rFonts w:ascii="Times New Roman" w:hAnsi="Times New Roman" w:cs="Times New Roman"/>
              </w:rPr>
              <w:t>Л/сч. 03393057380</w:t>
            </w: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  <w:p w:rsidR="008246F1" w:rsidRDefault="008246F1">
            <w:pPr>
              <w:pStyle w:val="Standard"/>
              <w:widowControl w:val="0"/>
              <w:rPr>
                <w:rFonts w:ascii="Times New Roman" w:hAnsi="Times New Roman" w:cs="Times New Roman"/>
              </w:rPr>
            </w:pPr>
          </w:p>
          <w:p w:rsidR="008246F1" w:rsidRDefault="008246F1">
            <w:pPr>
              <w:pStyle w:val="Standard"/>
              <w:widowControl w:val="0"/>
              <w:rPr>
                <w:rFonts w:ascii="Times New Roman" w:hAnsi="Times New Roman" w:cs="Times New Roman"/>
              </w:rPr>
            </w:pPr>
          </w:p>
          <w:p w:rsidR="008246F1" w:rsidRDefault="00801832">
            <w:pPr>
              <w:pStyle w:val="Standard"/>
              <w:widowControl w:val="0"/>
            </w:pPr>
            <w:r>
              <w:rPr>
                <w:rFonts w:ascii="Times New Roman" w:hAnsi="Times New Roman" w:cs="Times New Roman"/>
              </w:rPr>
              <w:t>_________________           ___________</w:t>
            </w:r>
          </w:p>
          <w:p w:rsidR="008246F1" w:rsidRDefault="00801832">
            <w:pPr>
              <w:pStyle w:val="Standard"/>
              <w:widowControl w:val="0"/>
            </w:pPr>
            <w:r>
              <w:rPr>
                <w:rFonts w:ascii="Times New Roman" w:hAnsi="Times New Roman" w:cs="Times New Roman"/>
                <w:sz w:val="20"/>
              </w:rPr>
              <w:t xml:space="preserve">  (фамилия, инициалы) </w:t>
            </w:r>
            <w:r>
              <w:rPr>
                <w:rFonts w:ascii="Times New Roman" w:hAnsi="Times New Roman" w:cs="Times New Roman"/>
                <w:sz w:val="20"/>
              </w:rPr>
              <w:t xml:space="preserve">                   (подпись)</w:t>
            </w: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246F1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  <w:p w:rsidR="008246F1" w:rsidRDefault="00801832">
            <w:pPr>
              <w:pStyle w:val="Standard"/>
              <w:widowControl w:val="0"/>
            </w:pPr>
            <w:r>
              <w:rPr>
                <w:rFonts w:ascii="Times New Roman" w:hAnsi="Times New Roman" w:cs="Times New Roman"/>
              </w:rPr>
              <w:t>Директор</w:t>
            </w:r>
          </w:p>
          <w:p w:rsidR="008246F1" w:rsidRDefault="008246F1">
            <w:pPr>
              <w:pStyle w:val="Standard"/>
              <w:widowControl w:val="0"/>
              <w:rPr>
                <w:rFonts w:ascii="Times New Roman" w:hAnsi="Times New Roman" w:cs="Times New Roman"/>
              </w:rPr>
            </w:pPr>
          </w:p>
          <w:p w:rsidR="008246F1" w:rsidRDefault="00801832">
            <w:pPr>
              <w:pStyle w:val="Standard"/>
              <w:widowControl w:val="0"/>
            </w:pPr>
            <w:r>
              <w:rPr>
                <w:rFonts w:ascii="Times New Roman" w:hAnsi="Times New Roman" w:cs="Times New Roman"/>
              </w:rPr>
              <w:t>_______________               __________</w:t>
            </w:r>
            <w:r>
              <w:rPr>
                <w:rFonts w:ascii="Times New Roman" w:hAnsi="Times New Roman" w:cs="Times New Roman"/>
                <w:sz w:val="20"/>
              </w:rPr>
              <w:t xml:space="preserve"> (фамилия, инициалы)                    (подпись)</w:t>
            </w:r>
          </w:p>
        </w:tc>
      </w:tr>
    </w:tbl>
    <w:p w:rsidR="008246F1" w:rsidRDefault="00801832">
      <w:pPr>
        <w:pStyle w:val="Standard"/>
        <w:ind w:right="566"/>
        <w:jc w:val="both"/>
      </w:pPr>
      <w:r>
        <w:rPr>
          <w:rFonts w:ascii="Times New Roman" w:hAnsi="Times New Roman" w:cs="Times New Roman"/>
          <w:iCs/>
        </w:rPr>
        <w:t>Работник организации социального обслуживания,</w:t>
      </w:r>
    </w:p>
    <w:p w:rsidR="008246F1" w:rsidRDefault="00801832">
      <w:pPr>
        <w:pStyle w:val="Standard"/>
        <w:ind w:right="566"/>
        <w:jc w:val="both"/>
      </w:pPr>
      <w:r>
        <w:rPr>
          <w:rFonts w:ascii="Times New Roman" w:hAnsi="Times New Roman" w:cs="Times New Roman"/>
          <w:iCs/>
        </w:rPr>
        <w:t xml:space="preserve">ответственный за подготовку договора                 ____________ / </w:t>
      </w:r>
      <w:r>
        <w:rPr>
          <w:rFonts w:ascii="Times New Roman" w:hAnsi="Times New Roman" w:cs="Times New Roman"/>
          <w:iCs/>
        </w:rPr>
        <w:t>_________________</w:t>
      </w:r>
    </w:p>
    <w:p w:rsidR="008246F1" w:rsidRDefault="00801832">
      <w:pPr>
        <w:pStyle w:val="Standard"/>
        <w:ind w:firstLine="6946"/>
      </w:pPr>
      <w:r>
        <w:rPr>
          <w:rFonts w:ascii="Times New Roman" w:hAnsi="Times New Roman" w:cs="Times New Roman"/>
          <w:iCs/>
          <w:sz w:val="20"/>
          <w:szCs w:val="20"/>
        </w:rPr>
        <w:t>(фамилия, инициалы)</w:t>
      </w:r>
    </w:p>
    <w:p w:rsidR="008246F1" w:rsidRDefault="008246F1">
      <w:pPr>
        <w:pStyle w:val="Standard"/>
        <w:rPr>
          <w:rFonts w:ascii="Times New Roman" w:hAnsi="Times New Roman" w:cs="Times New Roman"/>
          <w:iCs/>
          <w:szCs w:val="20"/>
        </w:rPr>
      </w:pPr>
    </w:p>
    <w:p w:rsidR="008246F1" w:rsidRDefault="00801832">
      <w:pPr>
        <w:pStyle w:val="Standard"/>
      </w:pPr>
      <w:r>
        <w:rPr>
          <w:rFonts w:ascii="Times New Roman" w:hAnsi="Times New Roman" w:cs="Times New Roman"/>
          <w:iCs/>
          <w:szCs w:val="20"/>
        </w:rPr>
        <w:t xml:space="preserve">Согласовано: главный бухгалтер                              </w:t>
      </w:r>
      <w:r>
        <w:rPr>
          <w:rFonts w:ascii="Times New Roman" w:hAnsi="Times New Roman" w:cs="Times New Roman"/>
          <w:iCs/>
        </w:rPr>
        <w:t>____________ / _________________</w:t>
      </w:r>
    </w:p>
    <w:p w:rsidR="008246F1" w:rsidRDefault="00801832">
      <w:pPr>
        <w:pStyle w:val="Standard"/>
        <w:widowControl w:val="0"/>
        <w:jc w:val="center"/>
      </w:pPr>
      <w:r>
        <w:rPr>
          <w:rFonts w:ascii="Times New Roman" w:eastAsia="Times New Roman" w:hAnsi="Times New Roman" w:cs="Times New Roman"/>
          <w:b/>
          <w:bCs/>
          <w:iCs/>
          <w:spacing w:val="2"/>
          <w:kern w:val="0"/>
          <w:lang w:val="ru-RU" w:eastAsia="ru-RU" w:bidi="ar-SA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Cs/>
          <w:spacing w:val="2"/>
          <w:kern w:val="0"/>
          <w:lang w:val="ru-RU" w:eastAsia="ru-RU" w:bidi="ar-SA"/>
        </w:rPr>
        <w:t xml:space="preserve"> (фамилия, инициалы)</w:t>
      </w: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01832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    </w:t>
      </w: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01832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Приложение № 6</w:t>
      </w:r>
    </w:p>
    <w:p w:rsidR="008246F1" w:rsidRDefault="00801832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к положению об отделении</w:t>
      </w:r>
    </w:p>
    <w:p w:rsidR="008246F1" w:rsidRDefault="00801832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социального обслуживания на дому</w:t>
      </w:r>
    </w:p>
    <w:p w:rsidR="008246F1" w:rsidRDefault="008246F1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246F1" w:rsidRDefault="00801832">
      <w:pPr>
        <w:pStyle w:val="Standard"/>
        <w:jc w:val="center"/>
      </w:pPr>
      <w:r>
        <w:rPr>
          <w:rFonts w:ascii="Times New Roman" w:eastAsia="Times New Roman" w:hAnsi="Times New Roman"/>
          <w:b/>
          <w:bCs/>
          <w:lang w:val="ru-RU"/>
        </w:rPr>
        <w:t xml:space="preserve">  </w:t>
      </w:r>
      <w:r>
        <w:rPr>
          <w:rFonts w:ascii="Times New Roman" w:hAnsi="Times New Roman"/>
          <w:b/>
          <w:bCs/>
          <w:lang w:val="ru-RU"/>
        </w:rPr>
        <w:t>Договор</w:t>
      </w:r>
    </w:p>
    <w:p w:rsidR="008246F1" w:rsidRDefault="00801832">
      <w:pPr>
        <w:pStyle w:val="Standard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на оказание дополнительных платных услуг №____</w:t>
      </w:r>
    </w:p>
    <w:p w:rsidR="008246F1" w:rsidRDefault="008246F1">
      <w:pPr>
        <w:pStyle w:val="Standard"/>
        <w:jc w:val="center"/>
        <w:rPr>
          <w:rFonts w:ascii="Times New Roman" w:hAnsi="Times New Roman"/>
          <w:b/>
          <w:bCs/>
          <w:lang w:val="ru-RU"/>
        </w:rPr>
      </w:pPr>
    </w:p>
    <w:p w:rsidR="008246F1" w:rsidRDefault="00801832">
      <w:pPr>
        <w:pStyle w:val="Standard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г. Таштагол </w:t>
      </w:r>
      <w:r>
        <w:rPr>
          <w:rFonts w:ascii="Times New Roman" w:hAnsi="Times New Roman"/>
          <w:lang w:val="ru-RU"/>
        </w:rPr>
        <w:t xml:space="preserve">                                                                                 «______»______________20____г.</w:t>
      </w:r>
    </w:p>
    <w:p w:rsidR="008246F1" w:rsidRDefault="008246F1">
      <w:pPr>
        <w:pStyle w:val="Standard"/>
        <w:jc w:val="both"/>
        <w:rPr>
          <w:rFonts w:ascii="Times New Roman" w:hAnsi="Times New Roman"/>
          <w:lang w:val="ru-RU"/>
        </w:rPr>
      </w:pPr>
    </w:p>
    <w:p w:rsidR="008246F1" w:rsidRDefault="00801832">
      <w:pPr>
        <w:pStyle w:val="Standard"/>
        <w:jc w:val="both"/>
      </w:pPr>
      <w:r>
        <w:rPr>
          <w:rFonts w:ascii="Times New Roman" w:hAnsi="Times New Roman"/>
          <w:color w:val="000000"/>
          <w:lang w:val="ru-RU"/>
        </w:rPr>
        <w:t>Муниципальное казенное учреждение «Центр социального обслуживания граждан пожилого возраста и инвалидов Таштагольского городского поселения» им</w:t>
      </w:r>
      <w:r>
        <w:rPr>
          <w:rFonts w:ascii="Times New Roman" w:hAnsi="Times New Roman"/>
          <w:color w:val="000000"/>
          <w:lang w:val="ru-RU"/>
        </w:rPr>
        <w:t>енуемый в дальнейшем  «Поставщик социальных услуг (Поставщик)», в лице директора ____________________,     действующего на основании Устава, с одной стороны, и  ________________________________</w:t>
      </w:r>
    </w:p>
    <w:p w:rsidR="008246F1" w:rsidRDefault="00801832">
      <w:pPr>
        <w:pStyle w:val="Standard"/>
        <w:jc w:val="both"/>
      </w:pPr>
      <w:r>
        <w:rPr>
          <w:rFonts w:ascii="Times New Roman" w:eastAsia="Times New Roman" w:hAnsi="Times New Roman"/>
          <w:color w:val="000000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vertAlign w:val="superscript"/>
          <w:lang w:val="ru-RU"/>
        </w:rPr>
        <w:t xml:space="preserve">                                                             </w:t>
      </w:r>
      <w:r>
        <w:rPr>
          <w:rFonts w:ascii="Times New Roman" w:eastAsia="Times New Roman" w:hAnsi="Times New Roman"/>
          <w:color w:val="000000"/>
          <w:vertAlign w:val="superscript"/>
          <w:lang w:val="ru-RU"/>
        </w:rPr>
        <w:t xml:space="preserve">                      </w:t>
      </w:r>
      <w:r>
        <w:rPr>
          <w:rFonts w:ascii="Times New Roman" w:hAnsi="Times New Roman"/>
          <w:color w:val="000000"/>
          <w:vertAlign w:val="superscript"/>
          <w:lang w:val="ru-RU"/>
        </w:rPr>
        <w:t xml:space="preserve">(фамилия, имя, отчество   гражданина, признанного нуждающимся в социальном обслуживании, дата рождения)                                                          </w:t>
      </w:r>
    </w:p>
    <w:p w:rsidR="008246F1" w:rsidRDefault="00801832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именуемый в дальнейшем «Получатель социальных услуг (Получатель)</w:t>
      </w:r>
    </w:p>
    <w:p w:rsidR="008246F1" w:rsidRDefault="00801832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паспорт</w:t>
      </w:r>
      <w:r>
        <w:rPr>
          <w:rFonts w:ascii="Times New Roman" w:hAnsi="Times New Roman"/>
          <w:color w:val="000000"/>
          <w:lang w:val="ru-RU"/>
        </w:rPr>
        <w:t>: серия__________№______________выдан «_____»____________20____года.</w:t>
      </w:r>
    </w:p>
    <w:p w:rsidR="008246F1" w:rsidRDefault="00801832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кем_____________________________________________________________________________</w:t>
      </w:r>
    </w:p>
    <w:p w:rsidR="008246F1" w:rsidRDefault="00801832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адрес регистрации________________________________________________________________</w:t>
      </w:r>
    </w:p>
    <w:p w:rsidR="008246F1" w:rsidRDefault="00801832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телефон_________________</w:t>
      </w:r>
      <w:r>
        <w:rPr>
          <w:rFonts w:ascii="Times New Roman" w:hAnsi="Times New Roman"/>
          <w:color w:val="000000"/>
          <w:lang w:val="ru-RU"/>
        </w:rPr>
        <w:t>________________________________________________________</w:t>
      </w:r>
    </w:p>
    <w:p w:rsidR="008246F1" w:rsidRDefault="00801832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фактическое место проживания_____________________________________________________</w:t>
      </w:r>
    </w:p>
    <w:p w:rsidR="008246F1" w:rsidRDefault="00801832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Данные законного представителя (заполняется если есть законный представитель):</w:t>
      </w:r>
    </w:p>
    <w:p w:rsidR="008246F1" w:rsidRDefault="008246F1">
      <w:pPr>
        <w:pStyle w:val="Standard"/>
        <w:jc w:val="both"/>
        <w:rPr>
          <w:rFonts w:ascii="Times New Roman" w:hAnsi="Times New Roman"/>
          <w:color w:val="000000"/>
          <w:vertAlign w:val="superscript"/>
          <w:lang w:val="ru-RU"/>
        </w:rPr>
      </w:pPr>
    </w:p>
    <w:p w:rsidR="008246F1" w:rsidRDefault="00801832">
      <w:pPr>
        <w:pStyle w:val="Standard"/>
        <w:jc w:val="both"/>
      </w:pPr>
      <w:r>
        <w:rPr>
          <w:rFonts w:ascii="Times New Roman" w:eastAsia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>в лице _____________________________</w:t>
      </w:r>
      <w:r>
        <w:rPr>
          <w:rFonts w:ascii="Times New Roman" w:hAnsi="Times New Roman"/>
          <w:color w:val="000000"/>
          <w:lang w:val="ru-RU"/>
        </w:rPr>
        <w:t>____________________________________________,</w:t>
      </w:r>
      <w:r>
        <w:rPr>
          <w:rFonts w:ascii="Times New Roman" w:hAnsi="Times New Roman"/>
          <w:color w:val="000000"/>
          <w:vertAlign w:val="superscript"/>
          <w:lang w:val="ru-RU"/>
        </w:rPr>
        <w:t xml:space="preserve">                                      </w:t>
      </w:r>
    </w:p>
    <w:p w:rsidR="008246F1" w:rsidRDefault="00801832">
      <w:pPr>
        <w:pStyle w:val="Standard"/>
        <w:jc w:val="both"/>
      </w:pPr>
      <w:r>
        <w:rPr>
          <w:rFonts w:ascii="Times New Roman" w:eastAsia="Times New Roman" w:hAnsi="Times New Roman"/>
          <w:color w:val="000000"/>
          <w:vertAlign w:val="superscript"/>
          <w:lang w:val="ru-RU"/>
        </w:rPr>
        <w:t xml:space="preserve">                                                                                </w:t>
      </w:r>
      <w:r>
        <w:rPr>
          <w:rFonts w:ascii="Times New Roman" w:hAnsi="Times New Roman"/>
          <w:color w:val="000000"/>
          <w:vertAlign w:val="superscript"/>
          <w:lang w:val="ru-RU"/>
        </w:rPr>
        <w:t xml:space="preserve">(фамилия, имя, отчество (при наличии) законного представителя Получателя социальных услуг)  </w:t>
      </w:r>
      <w:r>
        <w:rPr>
          <w:rFonts w:ascii="Times New Roman" w:hAnsi="Times New Roman"/>
          <w:color w:val="000000"/>
          <w:vertAlign w:val="superscript"/>
          <w:lang w:val="ru-RU"/>
        </w:rPr>
        <w:t xml:space="preserve">                              </w:t>
      </w:r>
    </w:p>
    <w:p w:rsidR="008246F1" w:rsidRDefault="00801832">
      <w:pPr>
        <w:pStyle w:val="Standard"/>
        <w:jc w:val="both"/>
      </w:pPr>
      <w:r>
        <w:rPr>
          <w:rFonts w:ascii="Times New Roman" w:eastAsia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>действующего на основании_______________________________________________________,</w:t>
      </w:r>
    </w:p>
    <w:p w:rsidR="008246F1" w:rsidRDefault="00801832">
      <w:pPr>
        <w:pStyle w:val="Standard"/>
        <w:jc w:val="both"/>
      </w:pPr>
      <w:r>
        <w:rPr>
          <w:rFonts w:ascii="Times New Roman" w:eastAsia="Times New Roman" w:hAnsi="Times New Roman"/>
          <w:color w:val="000000"/>
          <w:vertAlign w:val="superscript"/>
          <w:lang w:val="ru-RU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color w:val="000000"/>
          <w:vertAlign w:val="superscript"/>
          <w:lang w:val="ru-RU"/>
        </w:rPr>
        <w:t>(основание правомочия: решение суда и др.)</w:t>
      </w:r>
    </w:p>
    <w:p w:rsidR="008246F1" w:rsidRDefault="00801832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_______________________________________________________________________________,</w:t>
      </w:r>
    </w:p>
    <w:p w:rsidR="008246F1" w:rsidRDefault="00801832">
      <w:pPr>
        <w:pStyle w:val="Standard"/>
        <w:jc w:val="both"/>
      </w:pPr>
      <w:r>
        <w:rPr>
          <w:rFonts w:ascii="Times New Roman" w:eastAsia="Times New Roman" w:hAnsi="Times New Roman"/>
          <w:color w:val="000000"/>
          <w:vertAlign w:val="superscript"/>
          <w:lang w:val="ru-RU"/>
        </w:rPr>
        <w:t xml:space="preserve">                                       </w:t>
      </w:r>
      <w:r>
        <w:rPr>
          <w:rFonts w:ascii="Times New Roman" w:hAnsi="Times New Roman"/>
          <w:color w:val="000000"/>
          <w:vertAlign w:val="superscript"/>
          <w:lang w:val="ru-RU"/>
        </w:rPr>
        <w:t>(наименование и реквизиты паспорта или иного документа, удостоверяющего личность)</w:t>
      </w:r>
    </w:p>
    <w:p w:rsidR="008246F1" w:rsidRDefault="00801832">
      <w:pPr>
        <w:pStyle w:val="Standard"/>
        <w:jc w:val="both"/>
      </w:pPr>
      <w:r>
        <w:rPr>
          <w:rFonts w:ascii="Times New Roman" w:eastAsia="Times New Roman" w:hAnsi="Times New Roman"/>
          <w:color w:val="000000"/>
          <w:lang w:val="ru-RU"/>
        </w:rPr>
        <w:t xml:space="preserve"> </w:t>
      </w:r>
      <w:r>
        <w:rPr>
          <w:rFonts w:ascii="Times New Roman" w:hAnsi="Times New Roman"/>
          <w:color w:val="000000"/>
          <w:lang w:val="ru-RU"/>
        </w:rPr>
        <w:t>проживающий по адресу:_______________________________</w:t>
      </w:r>
      <w:r>
        <w:rPr>
          <w:rFonts w:ascii="Times New Roman" w:hAnsi="Times New Roman"/>
          <w:color w:val="000000"/>
          <w:lang w:val="ru-RU"/>
        </w:rPr>
        <w:t>__________________________,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/>
          <w:color w:val="000000"/>
          <w:lang w:val="ru-RU"/>
        </w:rPr>
      </w:pPr>
      <w:r>
        <w:rPr>
          <w:rFonts w:ascii="Times New Roman" w:eastAsia="Times New Roman" w:hAnsi="Times New Roman"/>
          <w:color w:val="000000"/>
          <w:lang w:val="ru-RU"/>
        </w:rPr>
        <w:t xml:space="preserve"> </w:t>
      </w:r>
    </w:p>
    <w:p w:rsidR="008246F1" w:rsidRDefault="00801832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с другой стороны, (далее – при совместном упоминании – стороны), заключили настоящий договор (далее – договор) о нижеследующем:</w:t>
      </w:r>
    </w:p>
    <w:p w:rsidR="008246F1" w:rsidRDefault="008246F1">
      <w:pPr>
        <w:pStyle w:val="Standard"/>
        <w:jc w:val="both"/>
        <w:rPr>
          <w:rFonts w:ascii="Times New Roman" w:hAnsi="Times New Roman"/>
          <w:color w:val="000000"/>
          <w:lang w:val="ru-RU"/>
        </w:rPr>
      </w:pPr>
    </w:p>
    <w:p w:rsidR="008246F1" w:rsidRDefault="00801832">
      <w:pPr>
        <w:pStyle w:val="a7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lang w:val="ru-RU"/>
        </w:rPr>
        <w:t>1. Предмет договора</w:t>
      </w:r>
    </w:p>
    <w:p w:rsidR="008246F1" w:rsidRDefault="008246F1">
      <w:pPr>
        <w:pStyle w:val="a7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1.1. «Поставщик» обязуется оказывать «Получателю» </w:t>
      </w:r>
      <w:r>
        <w:rPr>
          <w:rFonts w:ascii="Times New Roman" w:eastAsia="Times New Roman" w:hAnsi="Times New Roman" w:cs="Times New Roman"/>
          <w:color w:val="000000"/>
          <w:lang w:val="ru-RU"/>
        </w:rPr>
        <w:t>дополнительные услуги в соответствии с «Перечнем дополнительных социальных услуг» и тарифов на дополнительные социальные услуги (Приложение № 1). «Получатель» обязуется оплачивать оказанные дополнительные услуги.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1.2. Оказание дополнительных услуг, по наст</w:t>
      </w:r>
      <w:r>
        <w:rPr>
          <w:rFonts w:ascii="Times New Roman" w:eastAsia="Times New Roman" w:hAnsi="Times New Roman" w:cs="Times New Roman"/>
          <w:color w:val="000000"/>
          <w:lang w:val="ru-RU"/>
        </w:rPr>
        <w:t>оящему договору фиксируется в «Дневнике социального работника» находящегося у «Получателя». Запись в «Дневнике социального работника», о предоставлении дополнительных услуг, подтверждается подписями социального работника «Поставщика» и «Получателя».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1.3. М</w:t>
      </w:r>
      <w:r>
        <w:rPr>
          <w:rFonts w:ascii="Times New Roman" w:eastAsia="Times New Roman" w:hAnsi="Times New Roman" w:cs="Times New Roman"/>
          <w:color w:val="000000"/>
          <w:lang w:val="ru-RU"/>
        </w:rPr>
        <w:t>есто оказания услуг: _________________________________________________________</w:t>
      </w:r>
    </w:p>
    <w:p w:rsidR="008246F1" w:rsidRDefault="00801832">
      <w:pPr>
        <w:pStyle w:val="a7"/>
        <w:spacing w:after="0" w:line="240" w:lineRule="auto"/>
        <w:ind w:left="0"/>
        <w:jc w:val="both"/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vertAlign w:val="superscript"/>
          <w:lang w:val="ru-RU"/>
        </w:rPr>
        <w:t>(указывается адрес места оказания услуг)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1.4. В конце месяца, по результатам оказания </w:t>
      </w:r>
      <w:r>
        <w:rPr>
          <w:rFonts w:ascii="Times New Roman" w:eastAsia="Times New Roman" w:hAnsi="Times New Roman" w:cs="Times New Roman"/>
          <w:color w:val="000000"/>
          <w:lang w:val="ru-RU"/>
        </w:rPr>
        <w:t>дополнительных услуг, «Получатель» подписывает «Перечень дополнительных социальных услуг» и тарифы на дополнительные социальные услуги, чем подтверждает исполнение услуг и оплату.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1.5. Претензии об обнаруженных недостатках, при оказании услуг, заявляются «</w:t>
      </w:r>
      <w:r>
        <w:rPr>
          <w:rFonts w:ascii="Times New Roman" w:eastAsia="Times New Roman" w:hAnsi="Times New Roman" w:cs="Times New Roman"/>
          <w:color w:val="000000"/>
          <w:lang w:val="ru-RU"/>
        </w:rPr>
        <w:t>Получателем» через социального работника или по следующим адресам и телефонам: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/>
          <w:color w:val="000000"/>
          <w:lang w:val="ru-RU"/>
        </w:rPr>
      </w:pPr>
      <w:r>
        <w:rPr>
          <w:rFonts w:ascii="Times New Roman" w:eastAsia="Times New Roman" w:hAnsi="Times New Roman"/>
          <w:color w:val="000000"/>
          <w:lang w:val="ru-RU"/>
        </w:rPr>
        <w:t>- Кемеровская область, г. Таштагол, ул. Ленина, д. 64, тел. 3-34-96;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Кемеровская область, Таштагольский р-он, пгт. Шерегеш, ул. Гагарина, д. 6, тел. 6-23-31, заведующему соотв</w:t>
      </w:r>
      <w:r>
        <w:rPr>
          <w:rFonts w:ascii="Times New Roman" w:eastAsia="Times New Roman" w:hAnsi="Times New Roman" w:cs="Times New Roman"/>
          <w:color w:val="000000"/>
          <w:lang w:val="ru-RU"/>
        </w:rPr>
        <w:t>етствующего отделения или иными средствами в день их обнаружения, но не позднее 3 (трех) дней после предоставления услуги.</w:t>
      </w:r>
    </w:p>
    <w:p w:rsidR="008246F1" w:rsidRDefault="008246F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8246F1" w:rsidRDefault="00801832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2. Взаимодействие Сторон</w:t>
      </w:r>
    </w:p>
    <w:p w:rsidR="008246F1" w:rsidRDefault="008246F1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2.1. «Поставщик» обязан: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2.1.1. Предоставлять «Получателю» услуги надлежащего качества в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соответствии с планом мероприятий по уходу на дому и настоящим Договором;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2.1.2. Предоставлять бесплатно в доступной форме «Получателю» (законному представителю «Получателя») информацию о его правах и обязанностях, о видах дополнительных услуг, которые ока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зываются «Получателю», сроках, порядке и об условиях их предоставления, о тарифах на эти Услуги, их стоимости для «Получателя».</w:t>
      </w:r>
    </w:p>
    <w:p w:rsidR="008246F1" w:rsidRDefault="008246F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2.2. «Поставщик» имеет право: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2.2.1. Отказать в предоставлении дополнительных Услуг «Получателю», в случае, нарушения им услови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й настоящего Договора, а так же в случае возникновения у «Получателя» медицинских противопоказаний;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2.2.2. Требовать от «Получателя» соблюдения условий настоящего Договора;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2.2.3. Получать от «Получателя» информацию (сведения, документы), необходимую для в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ыполнения своих обязательств по настоящему Договору. В случае непредставления, либо неполного представления «Получателем» такой информации (сведений, документов), «Поставщик» вправе приостановить исполнение своих обязательств по настоящему Договору до пред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оставления требуемой информации (сведений, документов);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2.2.4. «Поставщик» вправе производить замену социального работника, оказывающего «Получателю» дополнительные услуги.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2.3. «Поставщик» не вправе передавать исполнение обязательств по настоящему Договор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у третьим лицам.</w:t>
      </w:r>
    </w:p>
    <w:p w:rsidR="008246F1" w:rsidRDefault="008246F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2.4. «Получатель» (законный представитель «Получателя») обязан: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2.4.1. Соблюдать сроки и условия настоящего Договора;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2.4.2. Оплачивать Услуги в полном объеме;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2.4.3. Информировать в письменной форме «Поставщика» о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возникновении (изменении) обстоятельств,  влекущих изменение (расторжение) настоящего Договора;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2.4.4. Уведомлять в письменной форме «Поставщика» об отказе от получения дополнительных Услуг, предусмотренных настоящим Договором;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2.4.5. Уважительно относитьс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я к социальному работнику;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2.4.6. Находиться дома в дни и часы, определенные графиком посещения социального работника;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2.4.7. Обеспечивать беспрепятственный доступ социального работника в жилое помещение;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2.4.8. Предоставлять социальному работнику необходи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мый исправный инвентарь для предоставления дополнительных услуг.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2.4.9. Не вправе требовать оказания социальных дополнительных услуг находясь в алкогольном или наркотическом опьянении, а также выполнения работ, которые не входят в «перечень дополнительных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социальных услуг» и которые унижают честь и достоинство социального работника.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2.5. «Получатель» (законный представитель «Получателя») имеет право: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2.5.1. На уважительное и гуманное отношение;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2.5.2. На получение бесплатно в доступной форме информации о св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оих правах и обязанностях, видах дополнительных Услуг, сроках, порядке и условиях их предоставления, о тарифах на дополнительные услуги;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2.5.3. На отказ от предоставления дополнительных услуг.</w:t>
      </w:r>
    </w:p>
    <w:p w:rsidR="008246F1" w:rsidRDefault="008246F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8246F1" w:rsidRDefault="00801832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3. Стоимость услуг, сроки и порядок их оплаты</w:t>
      </w:r>
    </w:p>
    <w:p w:rsidR="008246F1" w:rsidRDefault="008246F1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3.1. Размер пла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ты за предоставление дополнительных Услуг, предусмотренных настоящим Договором, определяется утвержденными тарифами на дополнительные услуги (Решение Совета народных депутатов Таштагольского муниципального района от 16 апреля 2019г. № 55-рр О внесении изме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нений в Решение Совета народных депутатов Таштагольского муниципального района «Об утверждении «Перечня дополнительных социальных услуг» и тарифов на дополнительные социальные услуги» от 26 апреля 2016 года № 193-рр).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Дополнительные услуги оплачиваются в п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олном объеме независимо от величины среднедушевого дохода.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3.2. «Получатель» осуществляет оплату оказанных дополнительных услуг ежемесячно, не позднее 10 (десятого) числа следующего за месяцем предоставления услуг.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3.3. Оплату за оказанные дополнительные у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слуги «Получатель» вносит в кассу «Поставщика» самостоятельно или через социального работника. Оплата подтверждается выдаваемым чеком.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3.4. «Поставщик» обязан уведомить «Получателя» об изменении тарифов на дополнительные социальные услуги в течении 10 (дес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яти) рабочих дней со дня изменения этих тарифов.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3.4. «Получатель» в течение 2 (двух) дней, со дня уведомления об изменении тарифов на оказываемые дополнительные услуги, обязан сообщить «Поставщику» свое решение о согласии на продолжение оказания ему услуг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в соответствии с новыми тарифными расценками или об отказе их предоставления. В случае отказа «Получатель» обязан известить об этом «Поставщика» заявлением, оформленным в письменной форме. Произвести в этом случае, расчеты за фактически оказанные социальн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ые услуги, полученные им до дня отказа.</w:t>
      </w:r>
    </w:p>
    <w:p w:rsidR="008246F1" w:rsidRDefault="008246F1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8246F1" w:rsidRDefault="00801832">
      <w:pPr>
        <w:pStyle w:val="Standard"/>
        <w:jc w:val="center"/>
      </w:pPr>
      <w:r>
        <w:rPr>
          <w:rFonts w:ascii="Times New Roman" w:eastAsia="Times New Roman" w:hAnsi="Times New Roman"/>
          <w:b/>
          <w:lang w:val="ru-RU"/>
        </w:rPr>
        <w:t>4.</w:t>
      </w:r>
      <w:r>
        <w:rPr>
          <w:rFonts w:ascii="Times New Roman" w:hAnsi="Times New Roman"/>
          <w:b/>
          <w:lang w:val="ru-RU"/>
        </w:rPr>
        <w:t xml:space="preserve"> Основания изменения и расторжения договора</w:t>
      </w:r>
    </w:p>
    <w:p w:rsidR="008246F1" w:rsidRDefault="008246F1">
      <w:pPr>
        <w:pStyle w:val="Standard"/>
        <w:jc w:val="both"/>
        <w:rPr>
          <w:rFonts w:ascii="Times New Roman" w:hAnsi="Times New Roman"/>
          <w:b/>
          <w:lang w:val="ru-RU"/>
        </w:rPr>
      </w:pPr>
    </w:p>
    <w:p w:rsidR="008246F1" w:rsidRDefault="00801832">
      <w:pPr>
        <w:pStyle w:val="Standard"/>
        <w:jc w:val="both"/>
      </w:pPr>
      <w:r>
        <w:rPr>
          <w:rFonts w:ascii="Times New Roman" w:eastAsia="Times New Roman" w:hAnsi="Times New Roman"/>
          <w:lang w:val="ru-RU"/>
        </w:rPr>
        <w:t xml:space="preserve">4.1. </w:t>
      </w:r>
      <w:r>
        <w:rPr>
          <w:rFonts w:ascii="Times New Roman" w:hAnsi="Times New Roman"/>
          <w:lang w:val="ru-RU"/>
        </w:rPr>
        <w:t xml:space="preserve">Условия, на которых заключен настоящий договор, могут быть изменены либо по соглашению сторон, либо в соответствии с действующим законодательством </w:t>
      </w:r>
      <w:r>
        <w:rPr>
          <w:rFonts w:ascii="Times New Roman" w:hAnsi="Times New Roman"/>
          <w:lang w:val="ru-RU"/>
        </w:rPr>
        <w:t>Российской Федерации.</w:t>
      </w:r>
    </w:p>
    <w:p w:rsidR="008246F1" w:rsidRDefault="00801832">
      <w:pPr>
        <w:pStyle w:val="Standard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4.2. Настоящий договор может быть расторгнут по соглашению сторон, по инициативе одной из сторон, по основаниям, предусмотренным действующим законодательством Российской Федерации.</w:t>
      </w:r>
    </w:p>
    <w:p w:rsidR="008246F1" w:rsidRDefault="008246F1">
      <w:pPr>
        <w:pStyle w:val="Standard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8246F1" w:rsidRDefault="00801832">
      <w:pPr>
        <w:pStyle w:val="Standard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lang w:val="ru-RU" w:eastAsia="ru-RU"/>
        </w:rPr>
        <w:t>5. Ответственность сторон</w:t>
      </w:r>
    </w:p>
    <w:p w:rsidR="008246F1" w:rsidRDefault="008246F1">
      <w:pPr>
        <w:pStyle w:val="Standard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8246F1" w:rsidRDefault="00801832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5.1. «Поставщик» при нару</w:t>
      </w:r>
      <w:r>
        <w:rPr>
          <w:rFonts w:ascii="Times New Roman" w:eastAsia="Times New Roman" w:hAnsi="Times New Roman"/>
          <w:color w:val="000000"/>
          <w:lang w:val="ru-RU" w:eastAsia="ru-RU"/>
        </w:rPr>
        <w:t>шении условий договора при оказании дополнительных услуг, а также сроков устранения недостатков оказанных услуг несет ответственность в соответствии с Федеральным законом Российской Федерации «О защите прав потребителей» от 07.02.1992г. № 2300-1 и действую</w:t>
      </w:r>
      <w:r>
        <w:rPr>
          <w:rFonts w:ascii="Times New Roman" w:eastAsia="Times New Roman" w:hAnsi="Times New Roman"/>
          <w:color w:val="000000"/>
          <w:lang w:val="ru-RU" w:eastAsia="ru-RU"/>
        </w:rPr>
        <w:t>щим законодательством Российской Федерации.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5.2. «Получатель» в случае систематического (два и более раза) нарушения сроков внесения платежей либо неоплаты дополнительных услуг, а также за неоднократное нарушение раздела 2.4 настоящего Договора «Получателя</w:t>
      </w:r>
      <w:r>
        <w:rPr>
          <w:rFonts w:ascii="Times New Roman" w:eastAsia="Times New Roman" w:hAnsi="Times New Roman"/>
          <w:color w:val="000000"/>
          <w:lang w:val="ru-RU" w:eastAsia="ru-RU"/>
        </w:rPr>
        <w:t>» при социальном обслуживании может быть лишен социального обслуживания с возмещением «Поставщику» понесенных на него затрат.</w:t>
      </w:r>
    </w:p>
    <w:p w:rsidR="008246F1" w:rsidRDefault="00801832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lang w:val="ru-RU" w:eastAsia="ru-RU"/>
        </w:rPr>
        <w:t>6. Прочие условия</w:t>
      </w:r>
    </w:p>
    <w:p w:rsidR="008246F1" w:rsidRDefault="008246F1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</w:p>
    <w:p w:rsidR="008246F1" w:rsidRDefault="00801832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 xml:space="preserve">6.1. Все споры и разногласия по предмету договора разрешаются сторонами путем переговоров или в соответствии с </w:t>
      </w:r>
      <w:r>
        <w:rPr>
          <w:rFonts w:ascii="Times New Roman" w:eastAsia="Times New Roman" w:hAnsi="Times New Roman"/>
          <w:color w:val="000000"/>
          <w:lang w:val="ru-RU" w:eastAsia="ru-RU"/>
        </w:rPr>
        <w:t>действующим законодательством РФ.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6.2. Условия, на основании которых заключен настоящий договор, могут быть изменены в соответствии с действующим законодательством.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6.3. «Получателю» может быть отказано в предоставлении дополнительных услуг, в том числе вр</w:t>
      </w:r>
      <w:r>
        <w:rPr>
          <w:rFonts w:ascii="Times New Roman" w:eastAsia="Times New Roman" w:hAnsi="Times New Roman"/>
          <w:color w:val="000000"/>
          <w:lang w:val="ru-RU" w:eastAsia="ru-RU"/>
        </w:rPr>
        <w:t>еменно, в связи с наличием медицинских противопоказаний, перечень которых утвержден ФЗ №442 от 28.12.2013г. (ст. 18); Постановлением Коллегии администрации Кемеровской области № 515 от 22.12.2014г. (ст. 7.8).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 xml:space="preserve">6.4. Изменение условий настоящего </w:t>
      </w:r>
      <w:r>
        <w:rPr>
          <w:rFonts w:ascii="Times New Roman" w:eastAsia="Times New Roman" w:hAnsi="Times New Roman"/>
          <w:color w:val="000000"/>
          <w:lang w:val="ru-RU" w:eastAsia="ru-RU"/>
        </w:rPr>
        <w:t>договора, дополнение или прекращение его действия осуществляются по письменному заявлению любой из сторон, которое является неотъемлемой частью настоящего договора.</w:t>
      </w:r>
    </w:p>
    <w:p w:rsidR="008246F1" w:rsidRDefault="008246F1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</w:p>
    <w:p w:rsidR="008246F1" w:rsidRDefault="00801832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lang w:val="ru-RU" w:eastAsia="ru-RU"/>
        </w:rPr>
        <w:t>7. Срок действия договора</w:t>
      </w:r>
    </w:p>
    <w:p w:rsidR="008246F1" w:rsidRDefault="008246F1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</w:p>
    <w:p w:rsidR="008246F1" w:rsidRDefault="00801832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7.1. Настоящий Договор вступает в силу со дня его подписания Ст</w:t>
      </w:r>
      <w:r>
        <w:rPr>
          <w:rFonts w:ascii="Times New Roman" w:eastAsia="Times New Roman" w:hAnsi="Times New Roman"/>
          <w:color w:val="000000"/>
          <w:lang w:val="ru-RU" w:eastAsia="ru-RU"/>
        </w:rPr>
        <w:t>оронами (если иное не указано в Договоре) и действует до момента пока от одной из сторон не поступит заявление о его прекращении или изменении, либо заключении нового договора.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7.2. Все изменения и дополнения к настоящему договору вступают в силу с момента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подписания обеими сторонами.</w:t>
      </w:r>
    </w:p>
    <w:p w:rsidR="008246F1" w:rsidRDefault="00801832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7.3. Договор на оказание дополнительных услуг составлен в двух экземплярах, по одному для каждой стороны. Оба экземпляра имеют одинаковую юридическую силу.</w:t>
      </w:r>
    </w:p>
    <w:p w:rsidR="008246F1" w:rsidRDefault="00801832">
      <w:pPr>
        <w:pStyle w:val="Standard"/>
        <w:jc w:val="both"/>
      </w:pPr>
      <w:r>
        <w:rPr>
          <w:rFonts w:ascii="Times New Roman" w:hAnsi="Times New Roman"/>
          <w:color w:val="000000"/>
          <w:lang w:val="ru-RU"/>
        </w:rPr>
        <w:t xml:space="preserve">Приложение №1. </w:t>
      </w:r>
      <w:r>
        <w:rPr>
          <w:rFonts w:ascii="Times New Roman" w:eastAsia="Times New Roman" w:hAnsi="Times New Roman"/>
          <w:color w:val="000000"/>
          <w:lang w:val="ru-RU"/>
        </w:rPr>
        <w:t xml:space="preserve">«Перечень дополнительных социальных услуг» и тарифы на </w:t>
      </w:r>
      <w:r>
        <w:rPr>
          <w:rFonts w:ascii="Times New Roman" w:eastAsia="Times New Roman" w:hAnsi="Times New Roman"/>
          <w:color w:val="000000"/>
          <w:lang w:val="ru-RU"/>
        </w:rPr>
        <w:t>дополнительные социальные услуги</w:t>
      </w:r>
      <w:r>
        <w:rPr>
          <w:rFonts w:ascii="Times New Roman" w:hAnsi="Times New Roman"/>
          <w:color w:val="000000"/>
          <w:lang w:val="ru-RU"/>
        </w:rPr>
        <w:t>;</w:t>
      </w:r>
    </w:p>
    <w:p w:rsidR="008246F1" w:rsidRDefault="00801832">
      <w:pPr>
        <w:pStyle w:val="Standard"/>
        <w:jc w:val="both"/>
      </w:pPr>
      <w:r>
        <w:rPr>
          <w:rFonts w:ascii="Times New Roman" w:hAnsi="Times New Roman"/>
          <w:color w:val="000000"/>
          <w:lang w:val="ru-RU"/>
        </w:rPr>
        <w:t xml:space="preserve">Приложение № 2 </w:t>
      </w:r>
      <w:r>
        <w:rPr>
          <w:rFonts w:ascii="Times New Roman" w:eastAsia="Times New Roman" w:hAnsi="Times New Roman"/>
          <w:lang w:val="ru-RU"/>
        </w:rPr>
        <w:t>План мероприятий по уходу на дому;</w:t>
      </w:r>
    </w:p>
    <w:p w:rsidR="008246F1" w:rsidRDefault="00801832">
      <w:pPr>
        <w:pStyle w:val="Standard"/>
        <w:jc w:val="both"/>
      </w:pPr>
      <w:r>
        <w:rPr>
          <w:rFonts w:ascii="Times New Roman" w:hAnsi="Times New Roman"/>
          <w:color w:val="000000"/>
          <w:lang w:val="ru-RU"/>
        </w:rPr>
        <w:t>Приложение № 3</w:t>
      </w:r>
      <w:r>
        <w:rPr>
          <w:rFonts w:ascii="Times New Roman" w:eastAsia="Times New Roman" w:hAnsi="Times New Roman"/>
          <w:lang w:val="ru-RU"/>
        </w:rPr>
        <w:t xml:space="preserve"> Ежемесячный Перечень планируемых и фактически предоставленных услуг на дому - (Акт сдачи-приемки оказанных услуг).</w:t>
      </w:r>
    </w:p>
    <w:p w:rsidR="008246F1" w:rsidRDefault="00801832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Приложение № 4 Решение совета народных деп</w:t>
      </w:r>
      <w:r>
        <w:rPr>
          <w:rFonts w:ascii="Times New Roman" w:eastAsia="Times New Roman" w:hAnsi="Times New Roman"/>
          <w:color w:val="000000"/>
          <w:lang w:val="ru-RU" w:eastAsia="ru-RU"/>
        </w:rPr>
        <w:t>утатов Таштагольского муниципального района № 55-рр от 16.04.2019г</w:t>
      </w:r>
    </w:p>
    <w:p w:rsidR="008246F1" w:rsidRDefault="00801832">
      <w:pPr>
        <w:pStyle w:val="Standard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8. Адрес (место нахождения, место жительства), реквизиты и подписи Сторон</w:t>
      </w:r>
    </w:p>
    <w:p w:rsidR="008246F1" w:rsidRDefault="008246F1">
      <w:pPr>
        <w:pStyle w:val="Standard"/>
        <w:jc w:val="center"/>
        <w:rPr>
          <w:rFonts w:ascii="Times New Roman" w:hAnsi="Times New Roman"/>
          <w:b/>
          <w:lang w:val="ru-RU"/>
        </w:rPr>
      </w:pPr>
    </w:p>
    <w:tbl>
      <w:tblPr>
        <w:tblW w:w="9449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1"/>
        <w:gridCol w:w="4388"/>
      </w:tblGrid>
      <w:tr w:rsidR="008246F1">
        <w:tblPrEx>
          <w:tblCellMar>
            <w:top w:w="0" w:type="dxa"/>
            <w:bottom w:w="0" w:type="dxa"/>
          </w:tblCellMar>
        </w:tblPrEx>
        <w:trPr>
          <w:trHeight w:val="4645"/>
        </w:trPr>
        <w:tc>
          <w:tcPr>
            <w:tcW w:w="50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«Поставщик»:</w:t>
            </w:r>
          </w:p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Муниципальное         казенное        учреждение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                                                         </w:t>
            </w:r>
          </w:p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«Центр   социального   обслуживания   граждан пожилого возраста и инвалидов Таштагольского городского поселения»                                                                                   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</w:t>
            </w:r>
          </w:p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ИНН 4228005243</w:t>
            </w:r>
          </w:p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КПП 422801001</w:t>
            </w:r>
          </w:p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БИК 013207212</w:t>
            </w:r>
          </w:p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Л/С в ОФК 03393057380</w:t>
            </w:r>
          </w:p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Р/С 40102810745370000032</w:t>
            </w:r>
          </w:p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каз.счет 03231643326270003901</w:t>
            </w:r>
          </w:p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ОГРН 1024201963290</w:t>
            </w:r>
          </w:p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Банк:  Отделение Кемерово Банка России// УФК по Кемеровской области-Кузбассу г. Кемерово (Получатель: УФК по Кемер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овской области-Кузбассу (МКУ «ЦСОГПВиИ Таштагольского г. п.»)</w:t>
            </w:r>
          </w:p>
          <w:p w:rsidR="008246F1" w:rsidRDefault="00801832">
            <w:pPr>
              <w:pStyle w:val="Standard"/>
              <w:jc w:val="both"/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Юридический адрес: 652990, Россия, Кемеровская область,  г. Таштагол,  ул.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Ленина, 64.    </w:t>
            </w:r>
          </w:p>
        </w:tc>
        <w:tc>
          <w:tcPr>
            <w:tcW w:w="43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  <w:lang w:val="ru-RU"/>
              </w:rPr>
              <w:t>«Получатель»: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 xml:space="preserve">Фамилия, имя, отчество  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Данные документа, удостоверяющего личность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_____________________________________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_____________________________________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Адрес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____________________________________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Фамилия, имя, отчество законного представителя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Данные документа, удостоверяющего личность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_____________________________________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  <w:t>законного представителя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_____________________________________</w:t>
            </w:r>
          </w:p>
          <w:p w:rsidR="008246F1" w:rsidRDefault="00801832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Адрес законного представителя</w:t>
            </w:r>
          </w:p>
          <w:p w:rsidR="008246F1" w:rsidRDefault="008246F1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246F1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50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Директор МКУ «ЦСОГПВиИ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                                                                    </w:t>
            </w:r>
          </w:p>
          <w:p w:rsidR="008246F1" w:rsidRDefault="00801832">
            <w:pPr>
              <w:pStyle w:val="Standard"/>
            </w:pPr>
            <w:r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Таштагольского г.п.»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________/___________/                                      </w:t>
            </w:r>
          </w:p>
          <w:p w:rsidR="008246F1" w:rsidRDefault="008246F1">
            <w:pPr>
              <w:pStyle w:val="Standard"/>
              <w:ind w:right="442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3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________________/____________</w:t>
            </w:r>
          </w:p>
          <w:p w:rsidR="008246F1" w:rsidRDefault="00801832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(Фамилия, инициалы)                             (личная подпись)</w:t>
            </w:r>
          </w:p>
          <w:p w:rsidR="008246F1" w:rsidRDefault="008246F1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8246F1" w:rsidRDefault="008246F1">
      <w:pPr>
        <w:pStyle w:val="Standard"/>
        <w:suppressAutoHyphens w:val="0"/>
        <w:jc w:val="both"/>
        <w:rPr>
          <w:rFonts w:ascii="Times New Roman" w:hAnsi="Times New Roman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246F1">
      <w:pPr>
        <w:pStyle w:val="Textbody"/>
        <w:rPr>
          <w:rFonts w:ascii="Times New Roman" w:hAnsi="Times New Roman"/>
          <w:lang w:val="ru-RU"/>
        </w:rPr>
      </w:pPr>
    </w:p>
    <w:p w:rsidR="008246F1" w:rsidRDefault="00801832">
      <w:pPr>
        <w:pStyle w:val="Textbody"/>
      </w:pPr>
      <w:r>
        <w:rPr>
          <w:rFonts w:ascii="Times New Roman" w:hAnsi="Times New Roman"/>
          <w:noProof/>
          <w:lang w:val="ru-RU"/>
        </w:rPr>
        <w:drawing>
          <wp:inline distT="0" distB="0" distL="0" distR="0">
            <wp:extent cx="6278883" cy="8618220"/>
            <wp:effectExtent l="0" t="0" r="7617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8883" cy="8618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8246F1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801832">
      <w:r>
        <w:separator/>
      </w:r>
    </w:p>
  </w:endnote>
  <w:endnote w:type="continuationSeparator" w:id="0">
    <w:p w:rsidR="00000000" w:rsidRDefault="00801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0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801832">
      <w:r>
        <w:rPr>
          <w:color w:val="000000"/>
        </w:rPr>
        <w:separator/>
      </w:r>
    </w:p>
  </w:footnote>
  <w:footnote w:type="continuationSeparator" w:id="0">
    <w:p w:rsidR="00000000" w:rsidRDefault="00801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24741B"/>
    <w:multiLevelType w:val="multilevel"/>
    <w:tmpl w:val="1FECEE76"/>
    <w:styleLink w:val="WW8Num7"/>
    <w:lvl w:ilvl="0">
      <w:start w:val="2"/>
      <w:numFmt w:val="decimal"/>
      <w:lvlText w:val="%1"/>
      <w:lvlJc w:val="left"/>
      <w:pPr>
        <w:ind w:left="375" w:hanging="375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sz w:val="28"/>
        <w:szCs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sz w:val="28"/>
        <w:szCs w:val="28"/>
      </w:rPr>
    </w:lvl>
  </w:abstractNum>
  <w:abstractNum w:abstractNumId="1" w15:restartNumberingAfterBreak="0">
    <w:nsid w:val="3A324BA9"/>
    <w:multiLevelType w:val="multilevel"/>
    <w:tmpl w:val="CEC4AF82"/>
    <w:styleLink w:val="WWNum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2" w15:restartNumberingAfterBreak="0">
    <w:nsid w:val="660A5EB5"/>
    <w:multiLevelType w:val="multilevel"/>
    <w:tmpl w:val="3C200E4A"/>
    <w:styleLink w:val="WW8Num1"/>
    <w:lvl w:ilvl="0">
      <w:start w:val="3"/>
      <w:numFmt w:val="decimal"/>
      <w:lvlText w:val="%1"/>
      <w:lvlJc w:val="left"/>
      <w:pPr>
        <w:ind w:left="375" w:hanging="375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sz w:val="28"/>
        <w:szCs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sz w:val="28"/>
        <w:szCs w:val="28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attachedTemplate r:id="rId1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246F1"/>
    <w:rsid w:val="00801832"/>
    <w:rsid w:val="0082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348031-7FA4-4D9D-8AF4-9BFD3099B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sPlusNonformat">
    <w:name w:val="ConsPlusNonformat"/>
    <w:pPr>
      <w:suppressAutoHyphens/>
    </w:pPr>
    <w:rPr>
      <w:rFonts w:ascii="Courier New" w:eastAsia="Arial" w:hAnsi="Courier New" w:cs="Courier New"/>
      <w:sz w:val="20"/>
      <w:lang w:val="ru-RU"/>
    </w:rPr>
  </w:style>
  <w:style w:type="paragraph" w:styleId="a5">
    <w:name w:val="No Spacing"/>
    <w:pPr>
      <w:widowControl w:val="0"/>
      <w:suppressAutoHyphens/>
    </w:pPr>
    <w:rPr>
      <w:rFonts w:ascii="Times New Roman" w:eastAsia="Times New Roman" w:hAnsi="Times New Roman" w:cs="Courier New"/>
      <w:color w:val="000000"/>
      <w:kern w:val="0"/>
      <w:lang w:val="ru-RU" w:bidi="ar-SA"/>
    </w:rPr>
  </w:style>
  <w:style w:type="paragraph" w:customStyle="1" w:styleId="FORMATTEXT">
    <w:name w:val=".FORMATTEXT"/>
    <w:pPr>
      <w:widowControl w:val="0"/>
      <w:suppressAutoHyphens/>
      <w:autoSpaceDE w:val="0"/>
    </w:pPr>
    <w:rPr>
      <w:rFonts w:ascii="Arial" w:eastAsia="Times New Roman" w:hAnsi="Arial" w:cs="Arial"/>
      <w:sz w:val="20"/>
      <w:szCs w:val="20"/>
      <w:lang w:val="ru-RU" w:bidi="ar-SA"/>
    </w:rPr>
  </w:style>
  <w:style w:type="paragraph" w:customStyle="1" w:styleId="a6">
    <w:name w:val="Обычный (веб)"/>
    <w:basedOn w:val="Standard"/>
    <w:pPr>
      <w:spacing w:before="280" w:after="280"/>
    </w:pPr>
  </w:style>
  <w:style w:type="paragraph" w:styleId="a7">
    <w:name w:val="List Paragraph"/>
    <w:basedOn w:val="Standard"/>
    <w:pPr>
      <w:spacing w:after="160" w:line="256" w:lineRule="auto"/>
      <w:ind w:left="720"/>
    </w:pPr>
    <w:rPr>
      <w:rFonts w:eastAsia="Calibri" w:cs="Arial"/>
      <w:lang w:eastAsia="en-US"/>
    </w:rPr>
  </w:style>
  <w:style w:type="paragraph" w:customStyle="1" w:styleId="ConsPlusNormal">
    <w:name w:val="ConsPlusNormal"/>
    <w:pPr>
      <w:suppressAutoHyphens/>
      <w:autoSpaceDE w:val="0"/>
    </w:pPr>
    <w:rPr>
      <w:rFonts w:ascii="Times New Roman" w:eastAsia="Calibri" w:hAnsi="Times New Roman" w:cs="Times New Roman"/>
      <w:sz w:val="28"/>
      <w:szCs w:val="28"/>
      <w:lang w:val="ru-RU"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ormattext0">
    <w:name w:val="formattext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headertext">
    <w:name w:val="headertext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a8">
    <w:name w:val="Верхний и нижний колонтитулы"/>
    <w:basedOn w:val="Standard"/>
  </w:style>
  <w:style w:type="paragraph" w:customStyle="1" w:styleId="Default">
    <w:name w:val="Default"/>
    <w:pPr>
      <w:widowControl w:val="0"/>
      <w:suppressAutoHyphens/>
    </w:pPr>
    <w:rPr>
      <w:rFonts w:ascii="Times New Roman" w:eastAsia="0" w:hAnsi="Times New Roman" w:cs="0"/>
      <w:color w:val="000000"/>
      <w:kern w:val="0"/>
      <w:szCs w:val="22"/>
      <w:lang w:val="ru-RU" w:eastAsia="ru-RU" w:bidi="ar-SA"/>
    </w:rPr>
  </w:style>
  <w:style w:type="paragraph" w:customStyle="1" w:styleId="1">
    <w:name w:val="заголовок 1"/>
    <w:basedOn w:val="Standard"/>
    <w:pPr>
      <w:keepNext/>
      <w:spacing w:line="240" w:lineRule="exact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a9">
    <w:name w:val="Balloon Text"/>
    <w:basedOn w:val="Standard"/>
    <w:pPr>
      <w:spacing w:line="240" w:lineRule="exact"/>
    </w:pPr>
    <w:rPr>
      <w:rFonts w:ascii="Tahoma" w:eastAsia="Tahoma" w:hAnsi="Tahoma" w:cs="Tahoma"/>
      <w:sz w:val="16"/>
      <w:szCs w:val="16"/>
    </w:rPr>
  </w:style>
  <w:style w:type="paragraph" w:customStyle="1" w:styleId="western">
    <w:name w:val="western"/>
    <w:basedOn w:val="Standard"/>
    <w:pPr>
      <w:spacing w:before="100" w:after="100" w:line="240" w:lineRule="exact"/>
    </w:pPr>
    <w:rPr>
      <w:rFonts w:ascii="Times New Roman" w:eastAsia="Times New Roman" w:hAnsi="Times New Roman" w:cs="Times New Roman"/>
    </w:rPr>
  </w:style>
  <w:style w:type="paragraph" w:styleId="aa">
    <w:name w:val="Normal (Web)"/>
    <w:basedOn w:val="Standard"/>
    <w:pPr>
      <w:spacing w:before="100" w:after="100" w:line="240" w:lineRule="exact"/>
    </w:pPr>
    <w:rPr>
      <w:rFonts w:ascii="Times New Roman" w:eastAsia="Times New Roman" w:hAnsi="Times New Roman" w:cs="Times New Roman"/>
    </w:rPr>
  </w:style>
  <w:style w:type="paragraph" w:styleId="ab">
    <w:name w:val="index heading"/>
    <w:basedOn w:val="Standard"/>
  </w:style>
  <w:style w:type="character" w:customStyle="1" w:styleId="WW8Num7z0">
    <w:name w:val="WW8Num7z0"/>
    <w:rPr>
      <w:sz w:val="28"/>
      <w:szCs w:val="28"/>
    </w:rPr>
  </w:style>
  <w:style w:type="character" w:customStyle="1" w:styleId="WW8Num1z0">
    <w:name w:val="WW8Num1z0"/>
    <w:rPr>
      <w:sz w:val="28"/>
      <w:szCs w:val="28"/>
    </w:rPr>
  </w:style>
  <w:style w:type="character" w:customStyle="1" w:styleId="ac">
    <w:name w:val="Гипертекстовая ссылка"/>
    <w:rPr>
      <w:rFonts w:cs="Times New Roman"/>
      <w:b w:val="0"/>
      <w:color w:val="106BB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apple-converted-space">
    <w:name w:val="apple-converted-space"/>
    <w:basedOn w:val="a0"/>
  </w:style>
  <w:style w:type="character" w:customStyle="1" w:styleId="ListLabel27">
    <w:name w:val="ListLabel 27"/>
  </w:style>
  <w:style w:type="character" w:customStyle="1" w:styleId="ListLabel26">
    <w:name w:val="ListLabel 26"/>
  </w:style>
  <w:style w:type="character" w:customStyle="1" w:styleId="ListLabel25">
    <w:name w:val="ListLabel 25"/>
  </w:style>
  <w:style w:type="character" w:customStyle="1" w:styleId="ListLabel24">
    <w:name w:val="ListLabel 24"/>
  </w:style>
  <w:style w:type="character" w:customStyle="1" w:styleId="ListLabel23">
    <w:name w:val="ListLabel 23"/>
  </w:style>
  <w:style w:type="character" w:customStyle="1" w:styleId="ListLabel22">
    <w:name w:val="ListLabel 22"/>
  </w:style>
  <w:style w:type="character" w:customStyle="1" w:styleId="ListLabel21">
    <w:name w:val="ListLabel 21"/>
  </w:style>
  <w:style w:type="character" w:customStyle="1" w:styleId="ListLabel20">
    <w:name w:val="ListLabel 20"/>
  </w:style>
  <w:style w:type="character" w:customStyle="1" w:styleId="ListLabel19">
    <w:name w:val="ListLabel 19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sz w:val="28"/>
      <w:szCs w:val="28"/>
      <w:u w:val="none"/>
    </w:rPr>
  </w:style>
  <w:style w:type="character" w:customStyle="1" w:styleId="ListLabel18">
    <w:name w:val="ListLabel 18"/>
  </w:style>
  <w:style w:type="character" w:customStyle="1" w:styleId="ListLabel17">
    <w:name w:val="ListLabel 17"/>
  </w:style>
  <w:style w:type="character" w:customStyle="1" w:styleId="ListLabel16">
    <w:name w:val="ListLabel 16"/>
  </w:style>
  <w:style w:type="character" w:customStyle="1" w:styleId="ListLabel15">
    <w:name w:val="ListLabel 15"/>
  </w:style>
  <w:style w:type="character" w:customStyle="1" w:styleId="ListLabel14">
    <w:name w:val="ListLabel 14"/>
  </w:style>
  <w:style w:type="character" w:customStyle="1" w:styleId="ListLabel13">
    <w:name w:val="ListLabel 13"/>
  </w:style>
  <w:style w:type="character" w:customStyle="1" w:styleId="ListLabel12">
    <w:name w:val="ListLabel 12"/>
  </w:style>
  <w:style w:type="character" w:customStyle="1" w:styleId="ListLabel11">
    <w:name w:val="ListLabel 11"/>
  </w:style>
  <w:style w:type="character" w:customStyle="1" w:styleId="ListLabel10">
    <w:name w:val="ListLabel 10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sz w:val="20"/>
      <w:szCs w:val="28"/>
      <w:u w:val="none"/>
    </w:rPr>
  </w:style>
  <w:style w:type="character" w:customStyle="1" w:styleId="ListLabel9">
    <w:name w:val="ListLabel 9"/>
  </w:style>
  <w:style w:type="character" w:customStyle="1" w:styleId="ListLabel8">
    <w:name w:val="ListLabel 8"/>
  </w:style>
  <w:style w:type="character" w:customStyle="1" w:styleId="ListLabel7">
    <w:name w:val="ListLabel 7"/>
  </w:style>
  <w:style w:type="character" w:customStyle="1" w:styleId="ListLabel6">
    <w:name w:val="ListLabel 6"/>
  </w:style>
  <w:style w:type="character" w:customStyle="1" w:styleId="ListLabel5">
    <w:name w:val="ListLabel 5"/>
  </w:style>
  <w:style w:type="character" w:customStyle="1" w:styleId="ListLabel4">
    <w:name w:val="ListLabel 4"/>
  </w:style>
  <w:style w:type="character" w:customStyle="1" w:styleId="ListLabel3">
    <w:name w:val="ListLabel 3"/>
  </w:style>
  <w:style w:type="character" w:customStyle="1" w:styleId="ListLabel2">
    <w:name w:val="ListLabel 2"/>
  </w:style>
  <w:style w:type="character" w:customStyle="1" w:styleId="ListLabel1">
    <w:name w:val="ListLabel 1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sz w:val="24"/>
      <w:szCs w:val="28"/>
      <w:u w:val="none"/>
    </w:rPr>
  </w:style>
  <w:style w:type="character" w:customStyle="1" w:styleId="ad">
    <w:name w:val="Знак Знак"/>
    <w:rPr>
      <w:spacing w:val="2"/>
      <w:sz w:val="21"/>
      <w:szCs w:val="21"/>
    </w:rPr>
  </w:style>
  <w:style w:type="character" w:customStyle="1" w:styleId="10">
    <w:name w:val="Основной шрифт абзаца1"/>
  </w:style>
  <w:style w:type="character" w:customStyle="1" w:styleId="ae">
    <w:name w:val="Основной текст Знак"/>
    <w:rPr>
      <w:sz w:val="22"/>
    </w:rPr>
  </w:style>
  <w:style w:type="character" w:customStyle="1" w:styleId="af">
    <w:name w:val="Нижний колонтитул Знак"/>
    <w:rPr>
      <w:sz w:val="22"/>
    </w:rPr>
  </w:style>
  <w:style w:type="character" w:customStyle="1" w:styleId="11">
    <w:name w:val="Заголовок 1 Знак1"/>
    <w:rPr>
      <w:rFonts w:ascii="Cambria" w:eastAsia="Cambria" w:hAnsi="Cambria" w:cs="Cambria"/>
      <w:b/>
      <w:bCs/>
      <w:color w:val="365F91"/>
      <w:sz w:val="28"/>
      <w:szCs w:val="28"/>
    </w:rPr>
  </w:style>
  <w:style w:type="character" w:customStyle="1" w:styleId="af0">
    <w:name w:val="Текст выноски Знак"/>
    <w:rPr>
      <w:rFonts w:ascii="Tahoma" w:eastAsia="Tahoma" w:hAnsi="Tahoma" w:cs="Tahoma"/>
      <w:sz w:val="16"/>
      <w:szCs w:val="16"/>
    </w:rPr>
  </w:style>
  <w:style w:type="character" w:customStyle="1" w:styleId="email-icon">
    <w:name w:val="email-icon"/>
  </w:style>
  <w:style w:type="character" w:customStyle="1" w:styleId="print-icon">
    <w:name w:val="print-icon"/>
  </w:style>
  <w:style w:type="character" w:styleId="af1">
    <w:name w:val="Strong"/>
    <w:rPr>
      <w:b/>
      <w:bCs/>
    </w:rPr>
  </w:style>
  <w:style w:type="character" w:customStyle="1" w:styleId="3">
    <w:name w:val="Заголовок 3 Знак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">
    <w:name w:val="Заголовок 2 Знак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2">
    <w:name w:val="Заголовок 1 Знак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ListLabel28">
    <w:name w:val="ListLabel 28"/>
    <w:rPr>
      <w:rFonts w:ascii="Times New Roman" w:eastAsia="Times New Roman" w:hAnsi="Times New Roman" w:cs="Times New Roman"/>
    </w:rPr>
  </w:style>
  <w:style w:type="character" w:customStyle="1" w:styleId="ListLabel29">
    <w:name w:val="ListLabel 29"/>
  </w:style>
  <w:style w:type="character" w:customStyle="1" w:styleId="ListLabel30">
    <w:name w:val="ListLabel 30"/>
  </w:style>
  <w:style w:type="character" w:customStyle="1" w:styleId="ListLabel31">
    <w:name w:val="ListLabel 31"/>
  </w:style>
  <w:style w:type="character" w:customStyle="1" w:styleId="ListLabel32">
    <w:name w:val="ListLabel 32"/>
  </w:style>
  <w:style w:type="character" w:customStyle="1" w:styleId="ListLabel33">
    <w:name w:val="ListLabel 33"/>
  </w:style>
  <w:style w:type="character" w:customStyle="1" w:styleId="ListLabel34">
    <w:name w:val="ListLabel 34"/>
  </w:style>
  <w:style w:type="character" w:customStyle="1" w:styleId="ListLabel35">
    <w:name w:val="ListLabel 35"/>
  </w:style>
  <w:style w:type="character" w:customStyle="1" w:styleId="ListLabel36">
    <w:name w:val="ListLabel 36"/>
  </w:style>
  <w:style w:type="numbering" w:customStyle="1" w:styleId="WW8Num7">
    <w:name w:val="WW8Num7"/>
    <w:basedOn w:val="a2"/>
    <w:pPr>
      <w:numPr>
        <w:numId w:val="1"/>
      </w:numPr>
    </w:pPr>
  </w:style>
  <w:style w:type="numbering" w:customStyle="1" w:styleId="WW8Num1">
    <w:name w:val="WW8Num1"/>
    <w:basedOn w:val="a2"/>
    <w:pPr>
      <w:numPr>
        <w:numId w:val="2"/>
      </w:numPr>
    </w:pPr>
  </w:style>
  <w:style w:type="numbering" w:customStyle="1" w:styleId="WWNum1">
    <w:name w:val="WWNum1"/>
    <w:basedOn w:val="a2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90941.2770" TargetMode="External"/><Relationship Id="rId13" Type="http://schemas.openxmlformats.org/officeDocument/2006/relationships/hyperlink" Target="#sub_315" TargetMode="External"/><Relationship Id="rId18" Type="http://schemas.openxmlformats.org/officeDocument/2006/relationships/hyperlink" Target="http://docs.cntd.ru/document/901990046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#sub_314" TargetMode="External"/><Relationship Id="rId17" Type="http://schemas.openxmlformats.org/officeDocument/2006/relationships/hyperlink" Target="http://docs.cntd.ru/document/901990046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10006035.0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70671488.35" TargetMode="External"/><Relationship Id="rId5" Type="http://schemas.openxmlformats.org/officeDocument/2006/relationships/footnotes" Target="footnotes.xml"/><Relationship Id="rId15" Type="http://schemas.openxmlformats.org/officeDocument/2006/relationships/hyperlink" Target="garantf1://12064247.0" TargetMode="External"/><Relationship Id="rId10" Type="http://schemas.openxmlformats.org/officeDocument/2006/relationships/hyperlink" Target="garantf1://12048567.4" TargetMode="External"/><Relationship Id="rId19" Type="http://schemas.openxmlformats.org/officeDocument/2006/relationships/hyperlink" Target="http://docs.cntd.ru/document/9019900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2077515.3" TargetMode="External"/><Relationship Id="rId14" Type="http://schemas.openxmlformats.org/officeDocument/2006/relationships/hyperlink" Target="#sub_315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16669</Words>
  <Characters>95015</Characters>
  <Application>Microsoft Office Word</Application>
  <DocSecurity>0</DocSecurity>
  <Lines>791</Lines>
  <Paragraphs>222</Paragraphs>
  <ScaleCrop>false</ScaleCrop>
  <Company/>
  <LinksUpToDate>false</LinksUpToDate>
  <CharactersWithSpaces>111462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</dc:creator>
  <cp:lastModifiedBy>Sokol</cp:lastModifiedBy>
  <cp:revision>2</cp:revision>
  <cp:lastPrinted>2025-02-28T15:18:00Z</cp:lastPrinted>
  <dcterms:created xsi:type="dcterms:W3CDTF">2025-03-03T04:49:00Z</dcterms:created>
  <dcterms:modified xsi:type="dcterms:W3CDTF">2025-03-03T04:49:00Z</dcterms:modified>
</cp:coreProperties>
</file>